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457AD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WARNER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8E44FA2" w14:textId="77777777" w:rsidR="00276248" w:rsidRDefault="00276248" w:rsidP="00276248">
      <w:pPr>
        <w:rPr>
          <w:rFonts w:ascii="Times New Roman" w:hAnsi="Times New Roman" w:cs="Times New Roman"/>
        </w:rPr>
      </w:pPr>
    </w:p>
    <w:p w14:paraId="09CFADC8" w14:textId="77777777" w:rsidR="00276248" w:rsidRDefault="00276248" w:rsidP="00276248">
      <w:pPr>
        <w:rPr>
          <w:rFonts w:ascii="Times New Roman" w:hAnsi="Times New Roman" w:cs="Times New Roman"/>
        </w:rPr>
      </w:pPr>
    </w:p>
    <w:p w14:paraId="7F4A8068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Cobolde</w:t>
      </w:r>
      <w:proofErr w:type="spellEnd"/>
      <w:r>
        <w:rPr>
          <w:rFonts w:ascii="Times New Roman" w:hAnsi="Times New Roman" w:cs="Times New Roman"/>
        </w:rPr>
        <w:t xml:space="preserve"> of Beccles, Suffolk(q.v.),</w:t>
      </w:r>
    </w:p>
    <w:p w14:paraId="682D232B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Potell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Dickleburgh</w:t>
      </w:r>
      <w:proofErr w:type="spellEnd"/>
      <w:r>
        <w:rPr>
          <w:rFonts w:ascii="Times New Roman" w:hAnsi="Times New Roman" w:cs="Times New Roman"/>
        </w:rPr>
        <w:t>, Norfolk(q.v.).</w:t>
      </w:r>
    </w:p>
    <w:p w14:paraId="26AB1F89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DE5885D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the detinue of a horse against John </w:t>
      </w:r>
      <w:proofErr w:type="spellStart"/>
      <w:r>
        <w:rPr>
          <w:rFonts w:ascii="Times New Roman" w:hAnsi="Times New Roman" w:cs="Times New Roman"/>
        </w:rPr>
        <w:t>Sparhawke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9AD171A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Worsted, Norfolk(q.v.).    (ibid.) </w:t>
      </w:r>
    </w:p>
    <w:p w14:paraId="405C0694" w14:textId="77777777" w:rsidR="00276248" w:rsidRDefault="00276248" w:rsidP="00276248">
      <w:pPr>
        <w:rPr>
          <w:rFonts w:ascii="Times New Roman" w:hAnsi="Times New Roman" w:cs="Times New Roman"/>
        </w:rPr>
      </w:pPr>
    </w:p>
    <w:p w14:paraId="25753635" w14:textId="77777777" w:rsidR="00276248" w:rsidRDefault="00276248" w:rsidP="00276248">
      <w:pPr>
        <w:rPr>
          <w:rFonts w:ascii="Times New Roman" w:hAnsi="Times New Roman" w:cs="Times New Roman"/>
        </w:rPr>
      </w:pPr>
    </w:p>
    <w:p w14:paraId="1CAD4BF3" w14:textId="77777777" w:rsidR="00276248" w:rsidRDefault="00276248" w:rsidP="002762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21695979" w14:textId="77777777" w:rsidR="006B2F86" w:rsidRPr="00E71FC3" w:rsidRDefault="002762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6E5D9" w14:textId="77777777" w:rsidR="00276248" w:rsidRDefault="00276248" w:rsidP="00E71FC3">
      <w:r>
        <w:separator/>
      </w:r>
    </w:p>
  </w:endnote>
  <w:endnote w:type="continuationSeparator" w:id="0">
    <w:p w14:paraId="0F0CAC61" w14:textId="77777777" w:rsidR="00276248" w:rsidRDefault="002762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0FA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A31D9" w14:textId="77777777" w:rsidR="00276248" w:rsidRDefault="00276248" w:rsidP="00E71FC3">
      <w:r>
        <w:separator/>
      </w:r>
    </w:p>
  </w:footnote>
  <w:footnote w:type="continuationSeparator" w:id="0">
    <w:p w14:paraId="423FC434" w14:textId="77777777" w:rsidR="00276248" w:rsidRDefault="002762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48"/>
    <w:rsid w:val="001A7C09"/>
    <w:rsid w:val="002762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2AAE1"/>
  <w15:chartTrackingRefBased/>
  <w15:docId w15:val="{41DC8F20-F0B8-4C06-91E2-A9AB7C83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2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2019-03-26T21:11:00Z</dcterms:created>
  <dcterms:modified xsi:type="dcterms:W3CDTF">2019-03-26T21:11:00Z</dcterms:modified>
</cp:coreProperties>
</file>