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WARNER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the manor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Wymondley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Hertfordshire.</w:t>
      </w:r>
    </w:p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21-29)</w:t>
      </w:r>
    </w:p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F2AB5" w:rsidRDefault="001F2AB5" w:rsidP="001F2A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  <w:bookmarkStart w:id="0" w:name="_GoBack"/>
      <w:bookmarkEnd w:id="0"/>
    </w:p>
    <w:sectPr w:rsidR="00DD5B8A" w:rsidRPr="001F2A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AB5" w:rsidRDefault="001F2AB5" w:rsidP="00564E3C">
      <w:pPr>
        <w:spacing w:after="0" w:line="240" w:lineRule="auto"/>
      </w:pPr>
      <w:r>
        <w:separator/>
      </w:r>
    </w:p>
  </w:endnote>
  <w:endnote w:type="continuationSeparator" w:id="0">
    <w:p w:rsidR="001F2AB5" w:rsidRDefault="001F2AB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2AB5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AB5" w:rsidRDefault="001F2AB5" w:rsidP="00564E3C">
      <w:pPr>
        <w:spacing w:after="0" w:line="240" w:lineRule="auto"/>
      </w:pPr>
      <w:r>
        <w:separator/>
      </w:r>
    </w:p>
  </w:footnote>
  <w:footnote w:type="continuationSeparator" w:id="0">
    <w:p w:rsidR="001F2AB5" w:rsidRDefault="001F2AB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B5"/>
    <w:rsid w:val="001F2AB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731B3"/>
  <w15:chartTrackingRefBased/>
  <w15:docId w15:val="{C9E43228-54A1-4F01-915B-1C51C80C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F2A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2015-10-09T18:51:00Z</dcterms:created>
  <dcterms:modified xsi:type="dcterms:W3CDTF">2015-10-09T18:52:00Z</dcterms:modified>
</cp:coreProperties>
</file>