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65C71" w14:textId="77777777" w:rsidR="0057306C" w:rsidRDefault="0057306C" w:rsidP="005730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50B54945" w14:textId="77777777" w:rsidR="0057306C" w:rsidRDefault="0057306C" w:rsidP="005730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C8BD66" w14:textId="77777777" w:rsidR="0057306C" w:rsidRDefault="0057306C" w:rsidP="005730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16CA06" w14:textId="77777777" w:rsidR="0057306C" w:rsidRDefault="0057306C" w:rsidP="005730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Dorchester, Dorset,</w:t>
      </w:r>
    </w:p>
    <w:p w14:paraId="32510519" w14:textId="77777777" w:rsidR="0057306C" w:rsidRDefault="0057306C" w:rsidP="005730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93D5D68" w14:textId="77777777" w:rsidR="0057306C" w:rsidRDefault="0057306C" w:rsidP="005730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20-39)</w:t>
      </w:r>
    </w:p>
    <w:p w14:paraId="72354A00" w14:textId="77777777" w:rsidR="0057306C" w:rsidRDefault="0057306C" w:rsidP="005730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64DF6F" w14:textId="77777777" w:rsidR="0057306C" w:rsidRDefault="0057306C" w:rsidP="005730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DC5B80" w14:textId="77777777" w:rsidR="0057306C" w:rsidRPr="004F6C88" w:rsidRDefault="0057306C" w:rsidP="005730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2021</w:t>
      </w:r>
    </w:p>
    <w:p w14:paraId="234BBF90" w14:textId="41AEFD7D" w:rsidR="00BA00AB" w:rsidRPr="0057306C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730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86E89" w14:textId="77777777" w:rsidR="0057306C" w:rsidRDefault="0057306C" w:rsidP="009139A6">
      <w:r>
        <w:separator/>
      </w:r>
    </w:p>
  </w:endnote>
  <w:endnote w:type="continuationSeparator" w:id="0">
    <w:p w14:paraId="76F1C82B" w14:textId="77777777" w:rsidR="0057306C" w:rsidRDefault="005730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03D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BD63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5B7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0C324" w14:textId="77777777" w:rsidR="0057306C" w:rsidRDefault="0057306C" w:rsidP="009139A6">
      <w:r>
        <w:separator/>
      </w:r>
    </w:p>
  </w:footnote>
  <w:footnote w:type="continuationSeparator" w:id="0">
    <w:p w14:paraId="3E8C35F1" w14:textId="77777777" w:rsidR="0057306C" w:rsidRDefault="005730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A59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D7E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241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6C"/>
    <w:rsid w:val="000666E0"/>
    <w:rsid w:val="002510B7"/>
    <w:rsid w:val="0057306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92736"/>
  <w15:chartTrackingRefBased/>
  <w15:docId w15:val="{44CFCF67-37C6-4D89-938C-F16FC663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2021-04-27T18:52:00Z</dcterms:created>
  <dcterms:modified xsi:type="dcterms:W3CDTF">2021-04-27T18:53:00Z</dcterms:modified>
</cp:coreProperties>
</file>