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3CA1E" w14:textId="77777777" w:rsidR="00AE5AF1" w:rsidRDefault="00AE5AF1" w:rsidP="00AE5A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George WARNER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fl.1496-7)</w:t>
      </w:r>
    </w:p>
    <w:p w14:paraId="3A7DAEF9" w14:textId="77777777" w:rsidR="00AE5AF1" w:rsidRDefault="00AE5AF1" w:rsidP="00AE5A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02AE6AA4" w14:textId="77777777" w:rsidR="00AE5AF1" w:rsidRDefault="00AE5AF1" w:rsidP="00AE5AF1">
      <w:pPr>
        <w:pStyle w:val="NoSpacing"/>
        <w:rPr>
          <w:rFonts w:cs="Times New Roman"/>
          <w:szCs w:val="24"/>
        </w:rPr>
      </w:pPr>
    </w:p>
    <w:p w14:paraId="783DC36E" w14:textId="77777777" w:rsidR="00AE5AF1" w:rsidRDefault="00AE5AF1" w:rsidP="00AE5AF1">
      <w:pPr>
        <w:pStyle w:val="NoSpacing"/>
        <w:rPr>
          <w:rFonts w:cs="Times New Roman"/>
          <w:szCs w:val="24"/>
        </w:rPr>
      </w:pPr>
    </w:p>
    <w:p w14:paraId="747F5975" w14:textId="77777777" w:rsidR="00AE5AF1" w:rsidRDefault="00AE5AF1" w:rsidP="00AE5A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1496-</w:t>
      </w:r>
      <w:proofErr w:type="gramStart"/>
      <w:r>
        <w:rPr>
          <w:rFonts w:cs="Times New Roman"/>
          <w:szCs w:val="24"/>
        </w:rPr>
        <w:t>7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B.Civ.L</w:t>
      </w:r>
      <w:proofErr w:type="spellEnd"/>
      <w:r>
        <w:rPr>
          <w:rFonts w:cs="Times New Roman"/>
          <w:szCs w:val="24"/>
        </w:rPr>
        <w:t>.</w:t>
      </w:r>
      <w:proofErr w:type="gramEnd"/>
      <w:r>
        <w:rPr>
          <w:rFonts w:cs="Times New Roman"/>
          <w:szCs w:val="24"/>
        </w:rPr>
        <w:t xml:space="preserve">      </w:t>
      </w:r>
      <w:r w:rsidRPr="00BD5678">
        <w:rPr>
          <w:rFonts w:cs="Times New Roman"/>
          <w:szCs w:val="24"/>
        </w:rPr>
        <w:t xml:space="preserve">(Alumni </w:t>
      </w:r>
      <w:proofErr w:type="spellStart"/>
      <w:r w:rsidRPr="00BD5678">
        <w:rPr>
          <w:rFonts w:cs="Times New Roman"/>
          <w:szCs w:val="24"/>
        </w:rPr>
        <w:t>Cantab.</w:t>
      </w:r>
      <w:proofErr w:type="spellEnd"/>
      <w:r w:rsidRPr="00BD5678">
        <w:rPr>
          <w:rFonts w:cs="Times New Roman"/>
          <w:szCs w:val="24"/>
        </w:rPr>
        <w:t xml:space="preserve"> vol.1 part 4 p.</w:t>
      </w:r>
      <w:r>
        <w:rPr>
          <w:rFonts w:cs="Times New Roman"/>
          <w:szCs w:val="24"/>
        </w:rPr>
        <w:t>338)</w:t>
      </w:r>
    </w:p>
    <w:p w14:paraId="5497D011" w14:textId="77777777" w:rsidR="00AE5AF1" w:rsidRDefault="00AE5AF1" w:rsidP="00AE5AF1">
      <w:pPr>
        <w:pStyle w:val="NoSpacing"/>
        <w:rPr>
          <w:rFonts w:cs="Times New Roman"/>
          <w:szCs w:val="24"/>
        </w:rPr>
      </w:pPr>
    </w:p>
    <w:p w14:paraId="5F161209" w14:textId="77777777" w:rsidR="00AE5AF1" w:rsidRDefault="00AE5AF1" w:rsidP="00AE5AF1">
      <w:pPr>
        <w:pStyle w:val="NoSpacing"/>
        <w:rPr>
          <w:rFonts w:cs="Times New Roman"/>
          <w:szCs w:val="24"/>
        </w:rPr>
      </w:pPr>
    </w:p>
    <w:p w14:paraId="6CBED8C1" w14:textId="77777777" w:rsidR="00AE5AF1" w:rsidRDefault="00AE5AF1" w:rsidP="00AE5A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September 2022</w:t>
      </w:r>
    </w:p>
    <w:p w14:paraId="3069D56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C604F" w14:textId="77777777" w:rsidR="00AE5AF1" w:rsidRDefault="00AE5AF1" w:rsidP="009139A6">
      <w:r>
        <w:separator/>
      </w:r>
    </w:p>
  </w:endnote>
  <w:endnote w:type="continuationSeparator" w:id="0">
    <w:p w14:paraId="197EEA99" w14:textId="77777777" w:rsidR="00AE5AF1" w:rsidRDefault="00AE5A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5ED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12EA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1FB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BE15F" w14:textId="77777777" w:rsidR="00AE5AF1" w:rsidRDefault="00AE5AF1" w:rsidP="009139A6">
      <w:r>
        <w:separator/>
      </w:r>
    </w:p>
  </w:footnote>
  <w:footnote w:type="continuationSeparator" w:id="0">
    <w:p w14:paraId="436BFFD4" w14:textId="77777777" w:rsidR="00AE5AF1" w:rsidRDefault="00AE5A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E48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322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5DB1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AF1"/>
    <w:rsid w:val="000666E0"/>
    <w:rsid w:val="002510B7"/>
    <w:rsid w:val="005C130B"/>
    <w:rsid w:val="00826F5C"/>
    <w:rsid w:val="009139A6"/>
    <w:rsid w:val="009448BB"/>
    <w:rsid w:val="00947624"/>
    <w:rsid w:val="00A3176C"/>
    <w:rsid w:val="00AE5AF1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01032"/>
  <w15:chartTrackingRefBased/>
  <w15:docId w15:val="{5FC3447B-1BA5-4D4D-BEBC-977547F52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2023-01-04T09:45:00Z</dcterms:created>
  <dcterms:modified xsi:type="dcterms:W3CDTF">2023-01-04T09:46:00Z</dcterms:modified>
</cp:coreProperties>
</file>