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9B9D6" w14:textId="77777777" w:rsidR="00291104" w:rsidRDefault="00291104" w:rsidP="0029110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WAREN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fl.1484)</w:t>
      </w:r>
    </w:p>
    <w:p w14:paraId="524B2D78" w14:textId="77777777" w:rsidR="00291104" w:rsidRDefault="00291104" w:rsidP="00291104">
      <w:pPr>
        <w:pStyle w:val="NoSpacing"/>
        <w:rPr>
          <w:rFonts w:cs="Times New Roman"/>
          <w:szCs w:val="24"/>
        </w:rPr>
      </w:pPr>
    </w:p>
    <w:p w14:paraId="291C2F8F" w14:textId="77777777" w:rsidR="00291104" w:rsidRDefault="00291104" w:rsidP="00291104">
      <w:pPr>
        <w:pStyle w:val="NoSpacing"/>
        <w:rPr>
          <w:rFonts w:cs="Times New Roman"/>
          <w:szCs w:val="24"/>
        </w:rPr>
      </w:pPr>
    </w:p>
    <w:p w14:paraId="3959480F" w14:textId="77777777" w:rsidR="00291104" w:rsidRDefault="00291104" w:rsidP="0029110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Apr.1484</w:t>
      </w:r>
      <w:r>
        <w:rPr>
          <w:rFonts w:cs="Times New Roman"/>
          <w:szCs w:val="24"/>
        </w:rPr>
        <w:tab/>
        <w:t xml:space="preserve">He was appointed Searcher of ships in the port of Sandwich and </w:t>
      </w:r>
      <w:proofErr w:type="gramStart"/>
      <w:r>
        <w:rPr>
          <w:rFonts w:cs="Times New Roman"/>
          <w:szCs w:val="24"/>
        </w:rPr>
        <w:t>all</w:t>
      </w:r>
      <w:proofErr w:type="gramEnd"/>
    </w:p>
    <w:p w14:paraId="312E2963" w14:textId="77777777" w:rsidR="00291104" w:rsidRDefault="00291104" w:rsidP="0029110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adjacent ports and places.   (C.F.R. 1471-85 p.299)</w:t>
      </w:r>
    </w:p>
    <w:p w14:paraId="52F68ECF" w14:textId="77777777" w:rsidR="00291104" w:rsidRDefault="00291104" w:rsidP="00291104">
      <w:pPr>
        <w:pStyle w:val="NoSpacing"/>
        <w:rPr>
          <w:rFonts w:cs="Times New Roman"/>
          <w:szCs w:val="24"/>
        </w:rPr>
      </w:pPr>
    </w:p>
    <w:p w14:paraId="57D17EDA" w14:textId="77777777" w:rsidR="00291104" w:rsidRDefault="00291104" w:rsidP="00291104">
      <w:pPr>
        <w:pStyle w:val="NoSpacing"/>
        <w:rPr>
          <w:rFonts w:cs="Times New Roman"/>
          <w:szCs w:val="24"/>
        </w:rPr>
      </w:pPr>
    </w:p>
    <w:p w14:paraId="1AFC615E" w14:textId="77777777" w:rsidR="00291104" w:rsidRDefault="00291104" w:rsidP="0029110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December 2023</w:t>
      </w:r>
    </w:p>
    <w:p w14:paraId="50EC266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DFA49" w14:textId="77777777" w:rsidR="00291104" w:rsidRDefault="00291104" w:rsidP="009139A6">
      <w:r>
        <w:separator/>
      </w:r>
    </w:p>
  </w:endnote>
  <w:endnote w:type="continuationSeparator" w:id="0">
    <w:p w14:paraId="13F790B9" w14:textId="77777777" w:rsidR="00291104" w:rsidRDefault="0029110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E838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EE88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FBD8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B9F7B" w14:textId="77777777" w:rsidR="00291104" w:rsidRDefault="00291104" w:rsidP="009139A6">
      <w:r>
        <w:separator/>
      </w:r>
    </w:p>
  </w:footnote>
  <w:footnote w:type="continuationSeparator" w:id="0">
    <w:p w14:paraId="39F8C21E" w14:textId="77777777" w:rsidR="00291104" w:rsidRDefault="0029110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43C5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ACD3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1216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104"/>
    <w:rsid w:val="000666E0"/>
    <w:rsid w:val="002510B7"/>
    <w:rsid w:val="00291104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DD64D0"/>
  <w15:chartTrackingRefBased/>
  <w15:docId w15:val="{684642D5-8AFA-4627-8757-6C7E15387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2023-12-07T16:55:00Z</dcterms:created>
  <dcterms:modified xsi:type="dcterms:W3CDTF">2023-12-07T16:59:00Z</dcterms:modified>
</cp:coreProperties>
</file>