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962C0" w14:textId="77777777" w:rsidR="00AE2317" w:rsidRDefault="00AE2317" w:rsidP="00AE23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WARDE, senior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2FBE42E2" w14:textId="77777777" w:rsidR="00AE2317" w:rsidRDefault="00AE2317" w:rsidP="00AE23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8977E" w14:textId="77777777" w:rsidR="00AE2317" w:rsidRDefault="00AE2317" w:rsidP="00AE23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7889E1" w14:textId="77777777" w:rsidR="00AE2317" w:rsidRDefault="00AE2317" w:rsidP="00AE23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</w:t>
      </w: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plenius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certiorari held in Denton, Yorkshire,</w:t>
      </w:r>
    </w:p>
    <w:p w14:paraId="064E2CB2" w14:textId="77777777" w:rsidR="00AE2317" w:rsidRDefault="00AE2317" w:rsidP="00AE23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01565BC" w14:textId="77777777" w:rsidR="00AE2317" w:rsidRDefault="00AE2317" w:rsidP="00AE23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18-47)</w:t>
      </w:r>
    </w:p>
    <w:p w14:paraId="4FEC9232" w14:textId="77777777" w:rsidR="00AE2317" w:rsidRDefault="00AE2317" w:rsidP="00AE23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B16B25" w14:textId="77777777" w:rsidR="00AE2317" w:rsidRDefault="00AE2317" w:rsidP="00AE23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84FE5" w14:textId="77777777" w:rsidR="00AE2317" w:rsidRPr="00682055" w:rsidRDefault="00AE2317" w:rsidP="00AE23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2022</w:t>
      </w:r>
    </w:p>
    <w:p w14:paraId="0ED0251B" w14:textId="12CDDBC9" w:rsidR="00BA00AB" w:rsidRPr="00AE231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E23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BE434" w14:textId="77777777" w:rsidR="00AE2317" w:rsidRDefault="00AE2317" w:rsidP="009139A6">
      <w:r>
        <w:separator/>
      </w:r>
    </w:p>
  </w:endnote>
  <w:endnote w:type="continuationSeparator" w:id="0">
    <w:p w14:paraId="39C904DF" w14:textId="77777777" w:rsidR="00AE2317" w:rsidRDefault="00AE23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32A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356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072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C2B30" w14:textId="77777777" w:rsidR="00AE2317" w:rsidRDefault="00AE2317" w:rsidP="009139A6">
      <w:r>
        <w:separator/>
      </w:r>
    </w:p>
  </w:footnote>
  <w:footnote w:type="continuationSeparator" w:id="0">
    <w:p w14:paraId="32EF3AA0" w14:textId="77777777" w:rsidR="00AE2317" w:rsidRDefault="00AE23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6B0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F9F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F4F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317"/>
    <w:rsid w:val="000666E0"/>
    <w:rsid w:val="002510B7"/>
    <w:rsid w:val="005C130B"/>
    <w:rsid w:val="00826F5C"/>
    <w:rsid w:val="009139A6"/>
    <w:rsid w:val="009448BB"/>
    <w:rsid w:val="00A3176C"/>
    <w:rsid w:val="00AE2317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5CD49"/>
  <w15:chartTrackingRefBased/>
  <w15:docId w15:val="{2BF77F55-3761-4A50-8B63-A8DC0A5E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2022-01-24T16:16:00Z</dcterms:created>
  <dcterms:modified xsi:type="dcterms:W3CDTF">2022-01-24T16:16:00Z</dcterms:modified>
</cp:coreProperties>
</file>