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fl.1454)</w:t>
      </w: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Weaver.</w:t>
      </w: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John, chaplain(q.v.).   (W.Y.R. p.202)</w:t>
      </w: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>John became a Freeman.  (ibid.)</w:t>
      </w: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9F1" w:rsidRDefault="002409F1" w:rsidP="00240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November 2014</w:t>
      </w:r>
    </w:p>
    <w:p w:rsidR="006B2F86" w:rsidRPr="00E71FC3" w:rsidRDefault="002409F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9F1" w:rsidRDefault="002409F1" w:rsidP="00E71FC3">
      <w:pPr>
        <w:spacing w:after="0" w:line="240" w:lineRule="auto"/>
      </w:pPr>
      <w:r>
        <w:separator/>
      </w:r>
    </w:p>
  </w:endnote>
  <w:endnote w:type="continuationSeparator" w:id="0">
    <w:p w:rsidR="002409F1" w:rsidRDefault="002409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9F1" w:rsidRDefault="002409F1" w:rsidP="00E71FC3">
      <w:pPr>
        <w:spacing w:after="0" w:line="240" w:lineRule="auto"/>
      </w:pPr>
      <w:r>
        <w:separator/>
      </w:r>
    </w:p>
  </w:footnote>
  <w:footnote w:type="continuationSeparator" w:id="0">
    <w:p w:rsidR="002409F1" w:rsidRDefault="002409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F1"/>
    <w:rsid w:val="002409F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00868C-5173-4042-941C-2ABC82B3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2016-04-18T20:41:00Z</dcterms:created>
  <dcterms:modified xsi:type="dcterms:W3CDTF">2016-04-18T20:42:00Z</dcterms:modified>
</cp:coreProperties>
</file>