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8143E" w14:textId="77777777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415D8609" w14:textId="1021DD58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Northamptonshire.</w:t>
      </w:r>
    </w:p>
    <w:p w14:paraId="3BEBD652" w14:textId="77777777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9D377" w14:textId="77777777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26799" w14:textId="77777777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Northampton,</w:t>
      </w:r>
    </w:p>
    <w:p w14:paraId="48CD63F3" w14:textId="77777777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Merbury(q.v.).</w:t>
      </w:r>
    </w:p>
    <w:p w14:paraId="0A80356D" w14:textId="77777777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19-38)</w:t>
      </w:r>
    </w:p>
    <w:p w14:paraId="738E4965" w14:textId="77777777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A2ADBD" w14:textId="77777777" w:rsidR="002560D8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F003D9" w14:textId="77777777" w:rsidR="002560D8" w:rsidRPr="00150A55" w:rsidRDefault="002560D8" w:rsidP="002560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17C939C4" w14:textId="15D09405" w:rsidR="00BA00AB" w:rsidRPr="002560D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560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F63C1" w14:textId="77777777" w:rsidR="002560D8" w:rsidRDefault="002560D8" w:rsidP="009139A6">
      <w:r>
        <w:separator/>
      </w:r>
    </w:p>
  </w:endnote>
  <w:endnote w:type="continuationSeparator" w:id="0">
    <w:p w14:paraId="46017231" w14:textId="77777777" w:rsidR="002560D8" w:rsidRDefault="002560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2B5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81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63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9DBD6" w14:textId="77777777" w:rsidR="002560D8" w:rsidRDefault="002560D8" w:rsidP="009139A6">
      <w:r>
        <w:separator/>
      </w:r>
    </w:p>
  </w:footnote>
  <w:footnote w:type="continuationSeparator" w:id="0">
    <w:p w14:paraId="15ED0F15" w14:textId="77777777" w:rsidR="002560D8" w:rsidRDefault="002560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426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3B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E60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0D8"/>
    <w:rsid w:val="000666E0"/>
    <w:rsid w:val="002510B7"/>
    <w:rsid w:val="002560D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B3F24"/>
  <w15:chartTrackingRefBased/>
  <w15:docId w15:val="{48C2AA59-202B-4DF3-B88D-FF7FCF03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60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2022-02-28T16:53:00Z</dcterms:created>
  <dcterms:modified xsi:type="dcterms:W3CDTF">2022-02-28T16:54:00Z</dcterms:modified>
</cp:coreProperties>
</file>