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E457A" w14:textId="77777777" w:rsidR="004569BC" w:rsidRDefault="004569BC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WARDE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fl.1416)</w:t>
      </w:r>
    </w:p>
    <w:p w14:paraId="6B2C2DD6" w14:textId="77777777" w:rsidR="004569BC" w:rsidRDefault="004569BC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Cambridge. Cutler.</w:t>
      </w:r>
    </w:p>
    <w:p w14:paraId="18E766C0" w14:textId="77777777" w:rsidR="004569BC" w:rsidRDefault="004569BC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5D9EE8" w14:textId="77777777" w:rsidR="004569BC" w:rsidRDefault="004569BC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A5E4E1" w14:textId="77777777" w:rsidR="004569BC" w:rsidRDefault="004569BC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1416</w:t>
      </w:r>
      <w:r>
        <w:rPr>
          <w:rFonts w:ascii="Times New Roman" w:hAnsi="Times New Roman" w:cs="Times New Roman"/>
          <w:sz w:val="24"/>
          <w:szCs w:val="24"/>
        </w:rPr>
        <w:tab/>
        <w:t xml:space="preserve">John Fox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Fulbourn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brought a plaint of debt against him.</w:t>
      </w:r>
    </w:p>
    <w:p w14:paraId="514A40DD" w14:textId="75F7B975" w:rsidR="004569BC" w:rsidRDefault="004569BC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74767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https://waalt.uh.edu/index.php/CP40/621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69BC50E" w14:textId="77777777" w:rsidR="009919D4" w:rsidRDefault="009919D4" w:rsidP="009919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>John Aylsham of London, grocer(q.v.), brought a plaint of debt against him,</w:t>
      </w:r>
    </w:p>
    <w:p w14:paraId="20E35F96" w14:textId="77777777" w:rsidR="009919D4" w:rsidRDefault="009919D4" w:rsidP="009919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Warde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Swaffham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Prior(q.v.)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Beverach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Babraham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DD6CB7E" w14:textId="508E2989" w:rsidR="009919D4" w:rsidRDefault="009919D4" w:rsidP="009919D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7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548A373" w14:textId="77777777" w:rsidR="00FC63AB" w:rsidRDefault="00FC63AB" w:rsidP="00FC63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1420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Ivy(q.v.) brought a plaint of debt against him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Maste</w:t>
      </w:r>
      <w:proofErr w:type="spellEnd"/>
    </w:p>
    <w:p w14:paraId="3EB33C22" w14:textId="77777777" w:rsidR="00FC63AB" w:rsidRDefault="00FC63AB" w:rsidP="00FC63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Cambridge, baker(q.v.).</w:t>
      </w:r>
    </w:p>
    <w:p w14:paraId="78DC44CF" w14:textId="4BDF11CA" w:rsidR="00FC63AB" w:rsidRDefault="00FC63AB" w:rsidP="00FC63A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8" w:history="1">
        <w:r w:rsidRPr="003446E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https://waalt.uh.edu/index.php/CP40/636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B92B7A3" w14:textId="77777777" w:rsidR="009919D4" w:rsidRDefault="009919D4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A73E32" w14:textId="77777777" w:rsidR="004569BC" w:rsidRDefault="004569BC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B6BF25" w14:textId="32EB7259" w:rsidR="004569BC" w:rsidRDefault="004569BC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22E07D6" w14:textId="0D8E9D3F" w:rsidR="009919D4" w:rsidRDefault="009919D4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July 2022</w:t>
      </w:r>
    </w:p>
    <w:p w14:paraId="3333365B" w14:textId="43617BA7" w:rsidR="00FC63AB" w:rsidRDefault="00FC63AB" w:rsidP="004569B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6 July 2022</w:t>
      </w:r>
    </w:p>
    <w:p w14:paraId="52A64D5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7599D2" w14:textId="77777777" w:rsidR="004569BC" w:rsidRDefault="004569BC" w:rsidP="009139A6">
      <w:r>
        <w:separator/>
      </w:r>
    </w:p>
  </w:endnote>
  <w:endnote w:type="continuationSeparator" w:id="0">
    <w:p w14:paraId="6D11C99D" w14:textId="77777777" w:rsidR="004569BC" w:rsidRDefault="004569B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BAA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3EE5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857A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2A374" w14:textId="77777777" w:rsidR="004569BC" w:rsidRDefault="004569BC" w:rsidP="009139A6">
      <w:r>
        <w:separator/>
      </w:r>
    </w:p>
  </w:footnote>
  <w:footnote w:type="continuationSeparator" w:id="0">
    <w:p w14:paraId="411369FC" w14:textId="77777777" w:rsidR="004569BC" w:rsidRDefault="004569B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8BF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25BE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6C1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9BC"/>
    <w:rsid w:val="000666E0"/>
    <w:rsid w:val="002510B7"/>
    <w:rsid w:val="004569BC"/>
    <w:rsid w:val="005C130B"/>
    <w:rsid w:val="00826F5C"/>
    <w:rsid w:val="009139A6"/>
    <w:rsid w:val="009448BB"/>
    <w:rsid w:val="009919D4"/>
    <w:rsid w:val="00A3176C"/>
    <w:rsid w:val="00AE65F8"/>
    <w:rsid w:val="00BA00AB"/>
    <w:rsid w:val="00CB4ED9"/>
    <w:rsid w:val="00EB3209"/>
    <w:rsid w:val="00EE1F1E"/>
    <w:rsid w:val="00F5287F"/>
    <w:rsid w:val="00FC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96FD9"/>
  <w15:chartTrackingRefBased/>
  <w15:docId w15:val="{A947AFEB-79A3-499D-80D4-D8E64CA6A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569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alt.uh.edu/index.php/CP40/636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aalt.uh.edu/index.php/CP40/636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21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110</Words>
  <Characters>633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4</cp:revision>
  <cp:lastPrinted>2022-07-06T11:18:00Z</cp:lastPrinted>
  <dcterms:created xsi:type="dcterms:W3CDTF">2022-06-27T07:04:00Z</dcterms:created>
  <dcterms:modified xsi:type="dcterms:W3CDTF">2022-07-06T11:19:00Z</dcterms:modified>
</cp:coreProperties>
</file>