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C1C64" w14:textId="13A83FB0" w:rsidR="003C2852" w:rsidRDefault="003C2852" w:rsidP="003C2852">
      <w:pPr>
        <w:pStyle w:val="NoSpacing"/>
      </w:pPr>
      <w:r>
        <w:rPr>
          <w:u w:val="single"/>
        </w:rPr>
        <w:t>William WARDE</w:t>
      </w:r>
      <w:r>
        <w:t xml:space="preserve">       </w:t>
      </w:r>
      <w:r>
        <w:t>(d.14</w:t>
      </w:r>
      <w:r>
        <w:t>97</w:t>
      </w:r>
      <w:r>
        <w:t>)</w:t>
      </w:r>
    </w:p>
    <w:p w14:paraId="28EA21A4" w14:textId="77777777" w:rsidR="003C2852" w:rsidRDefault="003C2852" w:rsidP="003C2852">
      <w:pPr>
        <w:pStyle w:val="NoSpacing"/>
      </w:pPr>
      <w:r>
        <w:t xml:space="preserve">Rector of </w:t>
      </w:r>
      <w:proofErr w:type="spellStart"/>
      <w:r>
        <w:t>St.Helen’s</w:t>
      </w:r>
      <w:proofErr w:type="spellEnd"/>
      <w:r>
        <w:t xml:space="preserve"> Church, </w:t>
      </w:r>
      <w:proofErr w:type="spellStart"/>
      <w:r>
        <w:t>Wheldrake</w:t>
      </w:r>
      <w:proofErr w:type="spellEnd"/>
      <w:r>
        <w:t>, East Riding of Yorkshire.</w:t>
      </w:r>
    </w:p>
    <w:p w14:paraId="391946FA" w14:textId="77777777" w:rsidR="003C2852" w:rsidRDefault="003C2852" w:rsidP="003C2852">
      <w:pPr>
        <w:pStyle w:val="NoSpacing"/>
      </w:pPr>
    </w:p>
    <w:p w14:paraId="19C4B9B7" w14:textId="77777777" w:rsidR="003C2852" w:rsidRDefault="003C2852" w:rsidP="003C2852">
      <w:pPr>
        <w:pStyle w:val="NoSpacing"/>
      </w:pPr>
    </w:p>
    <w:p w14:paraId="2B15739A" w14:textId="66238AB6" w:rsidR="003C2852" w:rsidRDefault="003C2852" w:rsidP="003C2852">
      <w:pPr>
        <w:pStyle w:val="NoSpacing"/>
      </w:pPr>
      <w:r>
        <w:tab/>
        <w:t>14</w:t>
      </w:r>
      <w:r>
        <w:t>90</w:t>
      </w:r>
      <w:bookmarkStart w:id="0" w:name="_GoBack"/>
      <w:bookmarkEnd w:id="0"/>
      <w:r>
        <w:tab/>
        <w:t>He became Rector.</w:t>
      </w:r>
    </w:p>
    <w:p w14:paraId="7100B7C7" w14:textId="77777777" w:rsidR="003C2852" w:rsidRDefault="003C2852" w:rsidP="003C2852">
      <w:pPr>
        <w:pStyle w:val="NoSpacing"/>
      </w:pPr>
      <w:r>
        <w:tab/>
      </w:r>
      <w:r>
        <w:tab/>
        <w:t>(from information in the church).</w:t>
      </w:r>
    </w:p>
    <w:p w14:paraId="43974F85" w14:textId="77777777" w:rsidR="003C2852" w:rsidRDefault="003C2852" w:rsidP="003C2852">
      <w:pPr>
        <w:pStyle w:val="NoSpacing"/>
      </w:pPr>
    </w:p>
    <w:p w14:paraId="1ED26F78" w14:textId="77777777" w:rsidR="003C2852" w:rsidRDefault="003C2852" w:rsidP="003C2852">
      <w:pPr>
        <w:pStyle w:val="NoSpacing"/>
      </w:pPr>
    </w:p>
    <w:p w14:paraId="0A0B1362" w14:textId="77777777" w:rsidR="003C2852" w:rsidRPr="00E94047" w:rsidRDefault="003C2852" w:rsidP="003C2852">
      <w:pPr>
        <w:pStyle w:val="NoSpacing"/>
      </w:pPr>
      <w:r>
        <w:t>11 August 2019</w:t>
      </w:r>
    </w:p>
    <w:p w14:paraId="07D48718" w14:textId="569647C4" w:rsidR="006B2F86" w:rsidRPr="003C2852" w:rsidRDefault="003C2852" w:rsidP="00E71FC3">
      <w:pPr>
        <w:pStyle w:val="NoSpacing"/>
      </w:pPr>
    </w:p>
    <w:sectPr w:rsidR="006B2F86" w:rsidRPr="003C28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2C4DC" w14:textId="77777777" w:rsidR="003C2852" w:rsidRDefault="003C2852" w:rsidP="00E71FC3">
      <w:pPr>
        <w:spacing w:after="0" w:line="240" w:lineRule="auto"/>
      </w:pPr>
      <w:r>
        <w:separator/>
      </w:r>
    </w:p>
  </w:endnote>
  <w:endnote w:type="continuationSeparator" w:id="0">
    <w:p w14:paraId="5EEB2E56" w14:textId="77777777" w:rsidR="003C2852" w:rsidRDefault="003C28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290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F4CED" w14:textId="77777777" w:rsidR="003C2852" w:rsidRDefault="003C2852" w:rsidP="00E71FC3">
      <w:pPr>
        <w:spacing w:after="0" w:line="240" w:lineRule="auto"/>
      </w:pPr>
      <w:r>
        <w:separator/>
      </w:r>
    </w:p>
  </w:footnote>
  <w:footnote w:type="continuationSeparator" w:id="0">
    <w:p w14:paraId="631F422F" w14:textId="77777777" w:rsidR="003C2852" w:rsidRDefault="003C28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52"/>
    <w:rsid w:val="001A7C09"/>
    <w:rsid w:val="003C285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ACD4"/>
  <w15:chartTrackingRefBased/>
  <w15:docId w15:val="{60C0BF0B-3BEA-4104-B143-6F71F3AD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2019-08-11T16:18:00Z</dcterms:created>
  <dcterms:modified xsi:type="dcterms:W3CDTF">2019-08-11T16:22:00Z</dcterms:modified>
</cp:coreProperties>
</file>