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228" w:rsidRDefault="009B7228" w:rsidP="009B7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9B7228" w:rsidRDefault="009B7228" w:rsidP="009B7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228" w:rsidRDefault="009B7228" w:rsidP="009B7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228" w:rsidRDefault="009B7228" w:rsidP="009B7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Abingdon,</w:t>
      </w:r>
    </w:p>
    <w:p w:rsidR="009B7228" w:rsidRDefault="009B7228" w:rsidP="009B7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B7228" w:rsidRDefault="009B7228" w:rsidP="009B7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21-232)</w:t>
      </w:r>
    </w:p>
    <w:p w:rsidR="009B7228" w:rsidRDefault="009B7228" w:rsidP="009B7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228" w:rsidRDefault="009B7228" w:rsidP="009B7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B7228" w:rsidRDefault="009B7228" w:rsidP="009B7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9B72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228" w:rsidRDefault="009B7228" w:rsidP="00564E3C">
      <w:pPr>
        <w:spacing w:after="0" w:line="240" w:lineRule="auto"/>
      </w:pPr>
      <w:r>
        <w:separator/>
      </w:r>
    </w:p>
  </w:endnote>
  <w:endnote w:type="continuationSeparator" w:id="0">
    <w:p w:rsidR="009B7228" w:rsidRDefault="009B722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B7228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228" w:rsidRDefault="009B7228" w:rsidP="00564E3C">
      <w:pPr>
        <w:spacing w:after="0" w:line="240" w:lineRule="auto"/>
      </w:pPr>
      <w:r>
        <w:separator/>
      </w:r>
    </w:p>
  </w:footnote>
  <w:footnote w:type="continuationSeparator" w:id="0">
    <w:p w:rsidR="009B7228" w:rsidRDefault="009B722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228"/>
    <w:rsid w:val="00372DC6"/>
    <w:rsid w:val="00564E3C"/>
    <w:rsid w:val="0064591D"/>
    <w:rsid w:val="009B722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F6A9D"/>
  <w15:chartTrackingRefBased/>
  <w15:docId w15:val="{D9FE5ABA-BE0E-42EF-9F15-EE7CD043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2016-02-07T19:39:00Z</dcterms:created>
  <dcterms:modified xsi:type="dcterms:W3CDTF">2016-02-07T19:39:00Z</dcterms:modified>
</cp:coreProperties>
</file>