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9F" w:rsidRPr="00E77870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WARDE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Vintner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1A9F" w:rsidRDefault="009A1A9F" w:rsidP="009A1A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A9F" w:rsidRDefault="009A1A9F" w:rsidP="00564E3C">
      <w:pPr>
        <w:spacing w:after="0" w:line="240" w:lineRule="auto"/>
      </w:pPr>
      <w:r>
        <w:separator/>
      </w:r>
    </w:p>
  </w:endnote>
  <w:endnote w:type="continuationSeparator" w:id="0">
    <w:p w:rsidR="009A1A9F" w:rsidRDefault="009A1A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1A9F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A9F" w:rsidRDefault="009A1A9F" w:rsidP="00564E3C">
      <w:pPr>
        <w:spacing w:after="0" w:line="240" w:lineRule="auto"/>
      </w:pPr>
      <w:r>
        <w:separator/>
      </w:r>
    </w:p>
  </w:footnote>
  <w:footnote w:type="continuationSeparator" w:id="0">
    <w:p w:rsidR="009A1A9F" w:rsidRDefault="009A1A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9F"/>
    <w:rsid w:val="00372DC6"/>
    <w:rsid w:val="00564E3C"/>
    <w:rsid w:val="0064591D"/>
    <w:rsid w:val="009A1A9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34FFA-F482-42A8-805F-62E8577B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2015-11-01T19:58:00Z</dcterms:created>
  <dcterms:modified xsi:type="dcterms:W3CDTF">2015-11-01T19:58:00Z</dcterms:modified>
</cp:coreProperties>
</file>