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3DCCDF" w14:textId="77777777" w:rsidR="00AA0EE8" w:rsidRDefault="00AA0EE8" w:rsidP="00AA0E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WARDE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fl.1416)</w:t>
      </w:r>
    </w:p>
    <w:p w14:paraId="16E941FC" w14:textId="77777777" w:rsidR="00AA0EE8" w:rsidRDefault="00AA0EE8" w:rsidP="00AA0E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York.</w:t>
      </w:r>
    </w:p>
    <w:p w14:paraId="0D951227" w14:textId="77777777" w:rsidR="00AA0EE8" w:rsidRDefault="00AA0EE8" w:rsidP="00AA0EE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AE61F16" w14:textId="77777777" w:rsidR="00AA0EE8" w:rsidRDefault="00AA0EE8" w:rsidP="00AA0EE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9435C51" w14:textId="77777777" w:rsidR="00AA0EE8" w:rsidRDefault="00AA0EE8" w:rsidP="00AA0E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1416</w:t>
      </w:r>
      <w:r>
        <w:rPr>
          <w:rFonts w:ascii="Times New Roman" w:hAnsi="Times New Roman" w:cs="Times New Roman"/>
          <w:sz w:val="24"/>
          <w:szCs w:val="24"/>
        </w:rPr>
        <w:tab/>
        <w:t>Thomas de Garton, chaplain(q.v.), brought a plaint of debt against him,</w:t>
      </w:r>
    </w:p>
    <w:p w14:paraId="08397AA7" w14:textId="77777777" w:rsidR="00AA0EE8" w:rsidRDefault="00AA0EE8" w:rsidP="00AA0E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James </w:t>
      </w:r>
      <w:proofErr w:type="spellStart"/>
      <w:r>
        <w:rPr>
          <w:rFonts w:ascii="Times New Roman" w:hAnsi="Times New Roman" w:cs="Times New Roman"/>
          <w:sz w:val="24"/>
          <w:szCs w:val="24"/>
        </w:rPr>
        <w:t>Cutellere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Doncaster(q.v.), Nicholas de </w:t>
      </w:r>
      <w:proofErr w:type="spellStart"/>
      <w:r>
        <w:rPr>
          <w:rFonts w:ascii="Times New Roman" w:hAnsi="Times New Roman" w:cs="Times New Roman"/>
          <w:sz w:val="24"/>
          <w:szCs w:val="24"/>
        </w:rPr>
        <w:t>Rypon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York, saddler(q.v.),</w:t>
      </w:r>
    </w:p>
    <w:p w14:paraId="20230960" w14:textId="77777777" w:rsidR="00AA0EE8" w:rsidRDefault="00AA0EE8" w:rsidP="00AA0E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John de </w:t>
      </w:r>
      <w:proofErr w:type="spellStart"/>
      <w:r>
        <w:rPr>
          <w:rFonts w:ascii="Times New Roman" w:hAnsi="Times New Roman" w:cs="Times New Roman"/>
          <w:sz w:val="24"/>
          <w:szCs w:val="24"/>
        </w:rPr>
        <w:t>Rypon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York, parish clerk(q.v.) and John Caxton of</w:t>
      </w:r>
    </w:p>
    <w:p w14:paraId="7B2B5DE5" w14:textId="77777777" w:rsidR="00AA0EE8" w:rsidRDefault="00AA0EE8" w:rsidP="00AA0E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Wirethorpe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49BE18F8" w14:textId="77777777" w:rsidR="00AA0EE8" w:rsidRDefault="00AA0EE8" w:rsidP="00AA0E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674767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https://waalt.uh.edu/index.php/CP40/621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1CD0C8D3" w14:textId="77777777" w:rsidR="00AA0EE8" w:rsidRDefault="00AA0EE8" w:rsidP="00AA0EE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B4FB41" w14:textId="77777777" w:rsidR="00AA0EE8" w:rsidRDefault="00AA0EE8" w:rsidP="00AA0EE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A17B3B9" w14:textId="77777777" w:rsidR="00AA0EE8" w:rsidRDefault="00AA0EE8" w:rsidP="00AA0E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June 2022</w:t>
      </w:r>
    </w:p>
    <w:p w14:paraId="6167A28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CDD5A7" w14:textId="77777777" w:rsidR="00AA0EE8" w:rsidRDefault="00AA0EE8" w:rsidP="009139A6">
      <w:r>
        <w:separator/>
      </w:r>
    </w:p>
  </w:endnote>
  <w:endnote w:type="continuationSeparator" w:id="0">
    <w:p w14:paraId="23EC21D3" w14:textId="77777777" w:rsidR="00AA0EE8" w:rsidRDefault="00AA0EE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0F73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D46A2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2F387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D208B3" w14:textId="77777777" w:rsidR="00AA0EE8" w:rsidRDefault="00AA0EE8" w:rsidP="009139A6">
      <w:r>
        <w:separator/>
      </w:r>
    </w:p>
  </w:footnote>
  <w:footnote w:type="continuationSeparator" w:id="0">
    <w:p w14:paraId="24764634" w14:textId="77777777" w:rsidR="00AA0EE8" w:rsidRDefault="00AA0EE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10FD8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808D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5C99E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EE8"/>
    <w:rsid w:val="000666E0"/>
    <w:rsid w:val="002510B7"/>
    <w:rsid w:val="005C130B"/>
    <w:rsid w:val="00826F5C"/>
    <w:rsid w:val="009139A6"/>
    <w:rsid w:val="009448BB"/>
    <w:rsid w:val="00A3176C"/>
    <w:rsid w:val="00AA0EE8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B74145"/>
  <w15:chartTrackingRefBased/>
  <w15:docId w15:val="{3A8950A0-4176-4944-9248-0B6B03AF3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A0EE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2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59</Words>
  <Characters>339</Characters>
  <Application>Microsoft Office Word</Application>
  <DocSecurity>0</DocSecurity>
  <Lines>2</Lines>
  <Paragraphs>1</Paragraphs>
  <ScaleCrop>false</ScaleCrop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2022-06-26T15:45:00Z</dcterms:created>
  <dcterms:modified xsi:type="dcterms:W3CDTF">2022-06-26T15:45:00Z</dcterms:modified>
</cp:coreProperties>
</file>