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B6BD5D" w14:textId="77777777" w:rsidR="0021432E" w:rsidRDefault="0021432E" w:rsidP="002143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WARDE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fl.1417)</w:t>
      </w:r>
    </w:p>
    <w:p w14:paraId="2F8B788B" w14:textId="77777777" w:rsidR="0021432E" w:rsidRDefault="0021432E" w:rsidP="002143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Archer.</w:t>
      </w:r>
    </w:p>
    <w:p w14:paraId="149C4B95" w14:textId="77777777" w:rsidR="0021432E" w:rsidRDefault="0021432E" w:rsidP="0021432E">
      <w:pPr>
        <w:pStyle w:val="NoSpacing"/>
        <w:rPr>
          <w:rFonts w:cs="Times New Roman"/>
          <w:szCs w:val="24"/>
        </w:rPr>
      </w:pPr>
    </w:p>
    <w:p w14:paraId="4B0C59DC" w14:textId="77777777" w:rsidR="0021432E" w:rsidRDefault="0021432E" w:rsidP="0021432E">
      <w:pPr>
        <w:pStyle w:val="NoSpacing"/>
        <w:rPr>
          <w:rFonts w:cs="Times New Roman"/>
          <w:szCs w:val="24"/>
        </w:rPr>
      </w:pPr>
    </w:p>
    <w:p w14:paraId="33E038BF" w14:textId="77777777" w:rsidR="0021432E" w:rsidRDefault="0021432E" w:rsidP="0021432E">
      <w:pPr>
        <w:pStyle w:val="NoSpacing"/>
        <w:ind w:left="1440" w:hanging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szCs w:val="24"/>
        </w:rPr>
        <w:t>1417</w:t>
      </w:r>
      <w:r>
        <w:rPr>
          <w:rFonts w:cs="Times New Roman"/>
          <w:szCs w:val="24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 xml:space="preserve">He served in France under the command of Henry, Lord </w:t>
      </w:r>
      <w:proofErr w:type="spellStart"/>
      <w:r>
        <w:rPr>
          <w:rFonts w:cs="Times New Roman"/>
          <w:color w:val="282B30"/>
          <w:szCs w:val="24"/>
          <w:shd w:val="clear" w:color="auto" w:fill="FFFFFF"/>
        </w:rPr>
        <w:t>FitzHugh</w:t>
      </w:r>
      <w:proofErr w:type="spellEnd"/>
      <w:r>
        <w:rPr>
          <w:rFonts w:cs="Times New Roman"/>
          <w:color w:val="282B30"/>
          <w:szCs w:val="24"/>
          <w:shd w:val="clear" w:color="auto" w:fill="FFFFFF"/>
        </w:rPr>
        <w:t>(q.v.).</w:t>
      </w:r>
    </w:p>
    <w:p w14:paraId="3BEDB979" w14:textId="77777777" w:rsidR="0021432E" w:rsidRDefault="0021432E" w:rsidP="0021432E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E101/51/2, m3,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29F138BD" w14:textId="77777777" w:rsidR="0021432E" w:rsidRDefault="0021432E" w:rsidP="0021432E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261A8613" w14:textId="77777777" w:rsidR="0021432E" w:rsidRDefault="0021432E" w:rsidP="0021432E">
      <w:pPr>
        <w:pStyle w:val="NoSpacing"/>
        <w:tabs>
          <w:tab w:val="left" w:pos="2204"/>
        </w:tabs>
        <w:rPr>
          <w:rFonts w:cs="Times New Roman"/>
          <w:szCs w:val="24"/>
        </w:rPr>
      </w:pPr>
    </w:p>
    <w:p w14:paraId="62965174" w14:textId="77777777" w:rsidR="0021432E" w:rsidRDefault="0021432E" w:rsidP="0021432E">
      <w:pPr>
        <w:pStyle w:val="NoSpacing"/>
        <w:tabs>
          <w:tab w:val="left" w:pos="2204"/>
        </w:tabs>
        <w:rPr>
          <w:rFonts w:cs="Times New Roman"/>
          <w:szCs w:val="24"/>
        </w:rPr>
      </w:pPr>
    </w:p>
    <w:p w14:paraId="3BBFC514" w14:textId="77777777" w:rsidR="0021432E" w:rsidRDefault="0021432E" w:rsidP="0021432E">
      <w:pPr>
        <w:pStyle w:val="NoSpacing"/>
        <w:tabs>
          <w:tab w:val="left" w:pos="2204"/>
        </w:tabs>
        <w:rPr>
          <w:rFonts w:cs="Times New Roman"/>
          <w:szCs w:val="24"/>
        </w:rPr>
      </w:pPr>
      <w:r>
        <w:rPr>
          <w:rFonts w:cs="Times New Roman"/>
          <w:szCs w:val="24"/>
        </w:rPr>
        <w:t>9 December 2022</w:t>
      </w:r>
    </w:p>
    <w:p w14:paraId="5D59CBE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37D42A" w14:textId="77777777" w:rsidR="0021432E" w:rsidRDefault="0021432E" w:rsidP="009139A6">
      <w:r>
        <w:separator/>
      </w:r>
    </w:p>
  </w:endnote>
  <w:endnote w:type="continuationSeparator" w:id="0">
    <w:p w14:paraId="127A6335" w14:textId="77777777" w:rsidR="0021432E" w:rsidRDefault="0021432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398B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96B0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91BC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EF46FC" w14:textId="77777777" w:rsidR="0021432E" w:rsidRDefault="0021432E" w:rsidP="009139A6">
      <w:r>
        <w:separator/>
      </w:r>
    </w:p>
  </w:footnote>
  <w:footnote w:type="continuationSeparator" w:id="0">
    <w:p w14:paraId="376F2313" w14:textId="77777777" w:rsidR="0021432E" w:rsidRDefault="0021432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7182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EB6E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1D29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32E"/>
    <w:rsid w:val="000666E0"/>
    <w:rsid w:val="0021432E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8E665C"/>
  <w15:chartTrackingRefBased/>
  <w15:docId w15:val="{A668F0B0-6608-4703-BF3D-3FCDD3963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2023-01-10T21:38:00Z</dcterms:created>
  <dcterms:modified xsi:type="dcterms:W3CDTF">2023-01-10T21:39:00Z</dcterms:modified>
</cp:coreProperties>
</file>