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7A32F" w14:textId="77777777" w:rsidR="005D1D06" w:rsidRDefault="005D1D06" w:rsidP="005D1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Thomas WARDE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fl.1452)</w:t>
      </w:r>
    </w:p>
    <w:p w14:paraId="517C3C95" w14:textId="77777777" w:rsidR="005D1D06" w:rsidRDefault="005D1D06" w:rsidP="005D1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CF94C" w14:textId="77777777" w:rsidR="005D1D06" w:rsidRDefault="005D1D06" w:rsidP="005D1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491EE" w14:textId="77777777" w:rsidR="005D1D06" w:rsidRDefault="005D1D06" w:rsidP="005D1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Feb.1452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Quause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Romesham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Velecote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7B3F2F93" w14:textId="77777777" w:rsidR="005D1D06" w:rsidRDefault="005D1D06" w:rsidP="005D1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Kentisbury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to John Wolfe(q.v.) and his wife,</w:t>
      </w:r>
    </w:p>
    <w:p w14:paraId="42110B9F" w14:textId="77777777" w:rsidR="005D1D06" w:rsidRDefault="005D1D06" w:rsidP="005D1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Joan(q.v.).</w:t>
      </w:r>
    </w:p>
    <w:p w14:paraId="22F797EC" w14:textId="77777777" w:rsidR="005D1D06" w:rsidRDefault="005D1D06" w:rsidP="005D1D0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8C0550" w14:textId="77777777" w:rsidR="005D1D06" w:rsidRDefault="005D1D06" w:rsidP="005D1D0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p.12)</w:t>
      </w:r>
    </w:p>
    <w:p w14:paraId="09B499F8" w14:textId="77777777" w:rsidR="005D1D06" w:rsidRDefault="005D1D06" w:rsidP="005D1D0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08372A4" w14:textId="77777777" w:rsidR="005D1D06" w:rsidRDefault="005D1D06" w:rsidP="005D1D0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DD1FC94" w14:textId="77777777" w:rsidR="005D1D06" w:rsidRDefault="005D1D06" w:rsidP="005D1D0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July 2021</w:t>
      </w:r>
    </w:p>
    <w:p w14:paraId="5DDBFD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7E4D1" w14:textId="77777777" w:rsidR="005D1D06" w:rsidRDefault="005D1D06" w:rsidP="009139A6">
      <w:r>
        <w:separator/>
      </w:r>
    </w:p>
  </w:endnote>
  <w:endnote w:type="continuationSeparator" w:id="0">
    <w:p w14:paraId="7143E662" w14:textId="77777777" w:rsidR="005D1D06" w:rsidRDefault="005D1D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A66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A10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C6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3CA68" w14:textId="77777777" w:rsidR="005D1D06" w:rsidRDefault="005D1D06" w:rsidP="009139A6">
      <w:r>
        <w:separator/>
      </w:r>
    </w:p>
  </w:footnote>
  <w:footnote w:type="continuationSeparator" w:id="0">
    <w:p w14:paraId="424CD6D5" w14:textId="77777777" w:rsidR="005D1D06" w:rsidRDefault="005D1D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79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D59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4D6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06"/>
    <w:rsid w:val="000666E0"/>
    <w:rsid w:val="002510B7"/>
    <w:rsid w:val="005C130B"/>
    <w:rsid w:val="005D1D0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82E2A"/>
  <w15:chartTrackingRefBased/>
  <w15:docId w15:val="{F41C7C5C-5463-487F-B86E-9A84869D4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2021-07-24T15:40:00Z</dcterms:created>
  <dcterms:modified xsi:type="dcterms:W3CDTF">2021-07-24T15:41:00Z</dcterms:modified>
</cp:coreProperties>
</file>