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0E1C2" w14:textId="77777777" w:rsidR="0002630C" w:rsidRDefault="0002630C" w:rsidP="000263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WARDE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5CE1808E" w14:textId="77777777" w:rsidR="0002630C" w:rsidRDefault="0002630C" w:rsidP="000263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20DA073" w14:textId="77777777" w:rsidR="0002630C" w:rsidRDefault="0002630C" w:rsidP="000263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FD145F3" w14:textId="77777777" w:rsidR="0002630C" w:rsidRDefault="0002630C" w:rsidP="000263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Jan.1408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Ireland under</w:t>
      </w:r>
    </w:p>
    <w:p w14:paraId="4A7563E0" w14:textId="77777777" w:rsidR="0002630C" w:rsidRDefault="0002630C" w:rsidP="000263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Thomas of Lancaster, Duke of Clarence(q.v.).    (C.P.R. 1405-8 p.392)</w:t>
      </w:r>
    </w:p>
    <w:p w14:paraId="14857819" w14:textId="77777777" w:rsidR="0002630C" w:rsidRDefault="0002630C" w:rsidP="000263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F5D03E3" w14:textId="77777777" w:rsidR="0002630C" w:rsidRDefault="0002630C" w:rsidP="000263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E6B0D22" w14:textId="77777777" w:rsidR="0002630C" w:rsidRDefault="0002630C" w:rsidP="0002630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March 2023</w:t>
      </w:r>
    </w:p>
    <w:p w14:paraId="28F497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1A924" w14:textId="77777777" w:rsidR="0002630C" w:rsidRDefault="0002630C" w:rsidP="009139A6">
      <w:r>
        <w:separator/>
      </w:r>
    </w:p>
  </w:endnote>
  <w:endnote w:type="continuationSeparator" w:id="0">
    <w:p w14:paraId="4AFB2326" w14:textId="77777777" w:rsidR="0002630C" w:rsidRDefault="000263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933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796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8B3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AA986" w14:textId="77777777" w:rsidR="0002630C" w:rsidRDefault="0002630C" w:rsidP="009139A6">
      <w:r>
        <w:separator/>
      </w:r>
    </w:p>
  </w:footnote>
  <w:footnote w:type="continuationSeparator" w:id="0">
    <w:p w14:paraId="1E0B7A30" w14:textId="77777777" w:rsidR="0002630C" w:rsidRDefault="000263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79E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AB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396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30C"/>
    <w:rsid w:val="0002630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B0241"/>
  <w15:chartTrackingRefBased/>
  <w15:docId w15:val="{21F83AA7-7EA4-4A53-9F92-D35A6C55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2023-03-26T19:50:00Z</dcterms:created>
  <dcterms:modified xsi:type="dcterms:W3CDTF">2023-03-26T19:50:00Z</dcterms:modified>
</cp:coreProperties>
</file>