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73DDE" w14:textId="77777777" w:rsidR="007953B7" w:rsidRDefault="007953B7" w:rsidP="007953B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Simon WARDE</w:t>
      </w:r>
      <w:r>
        <w:rPr>
          <w:rFonts w:eastAsia="Times New Roman" w:cs="Times New Roman"/>
          <w:szCs w:val="24"/>
        </w:rPr>
        <w:t xml:space="preserve">       </w:t>
      </w:r>
      <w:r>
        <w:rPr>
          <w:rFonts w:cs="Times New Roman"/>
          <w:szCs w:val="24"/>
        </w:rPr>
        <w:t>(fl.1485)</w:t>
      </w:r>
    </w:p>
    <w:p w14:paraId="0A7D520E" w14:textId="77777777" w:rsidR="007953B7" w:rsidRDefault="007953B7" w:rsidP="007953B7">
      <w:pPr>
        <w:pStyle w:val="NoSpacing"/>
        <w:rPr>
          <w:rFonts w:cs="Times New Roman"/>
          <w:szCs w:val="24"/>
        </w:rPr>
      </w:pPr>
    </w:p>
    <w:p w14:paraId="04C1A5DA" w14:textId="77777777" w:rsidR="007953B7" w:rsidRDefault="007953B7" w:rsidP="007953B7">
      <w:pPr>
        <w:pStyle w:val="NoSpacing"/>
        <w:rPr>
          <w:rFonts w:cs="Times New Roman"/>
          <w:szCs w:val="24"/>
        </w:rPr>
      </w:pPr>
    </w:p>
    <w:p w14:paraId="2A0508E0" w14:textId="77777777" w:rsidR="00D43081" w:rsidRDefault="00D43081" w:rsidP="00D43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Dec.1484</w:t>
      </w:r>
      <w:r>
        <w:rPr>
          <w:rFonts w:cs="Times New Roman"/>
          <w:szCs w:val="24"/>
        </w:rPr>
        <w:tab/>
        <w:t>He was a juror on the inquisition post mortem held in Guildhall, London, into</w:t>
      </w:r>
    </w:p>
    <w:p w14:paraId="1E323A57" w14:textId="77777777" w:rsidR="00D43081" w:rsidRDefault="00D43081" w:rsidP="00D43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Ralph Neville, 2</w:t>
      </w:r>
      <w:r w:rsidRPr="00E7084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07F4E198" w14:textId="77777777" w:rsidR="00D43081" w:rsidRDefault="00D43081" w:rsidP="00D4308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347FE871" w14:textId="587F2A5B" w:rsidR="00D43081" w:rsidRDefault="00D43081" w:rsidP="00D43081">
      <w:pPr>
        <w:pStyle w:val="NoSpacing"/>
        <w:ind w:left="720" w:firstLine="720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p.104)</w:t>
      </w:r>
    </w:p>
    <w:p w14:paraId="1404499B" w14:textId="77777777" w:rsidR="007953B7" w:rsidRDefault="007953B7" w:rsidP="007953B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22 Jun.1485</w:t>
      </w:r>
      <w:r>
        <w:rPr>
          <w:rFonts w:cs="Times New Roman"/>
          <w:szCs w:val="24"/>
        </w:rPr>
        <w:tab/>
        <w:t>He was a juror on the inquisition post mortem held in Guildhall, London, into lands of John Philpot(q.v.).</w:t>
      </w:r>
    </w:p>
    <w:p w14:paraId="038875A3" w14:textId="77777777" w:rsidR="007953B7" w:rsidRDefault="007953B7" w:rsidP="007953B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251595C7" w14:textId="77777777" w:rsidR="007953B7" w:rsidRDefault="007953B7" w:rsidP="007953B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p.124)</w:t>
      </w:r>
    </w:p>
    <w:p w14:paraId="481FC989" w14:textId="77777777" w:rsidR="007953B7" w:rsidRDefault="007953B7" w:rsidP="007953B7">
      <w:pPr>
        <w:pStyle w:val="NoSpacing"/>
        <w:rPr>
          <w:rFonts w:eastAsia="Times New Roman" w:cs="Times New Roman"/>
          <w:szCs w:val="24"/>
        </w:rPr>
      </w:pPr>
    </w:p>
    <w:p w14:paraId="0683693C" w14:textId="77777777" w:rsidR="007953B7" w:rsidRDefault="007953B7" w:rsidP="007953B7">
      <w:pPr>
        <w:pStyle w:val="NoSpacing"/>
        <w:rPr>
          <w:rFonts w:eastAsia="Times New Roman" w:cs="Times New Roman"/>
          <w:szCs w:val="24"/>
        </w:rPr>
      </w:pPr>
    </w:p>
    <w:p w14:paraId="7A68DBD0" w14:textId="77777777" w:rsidR="007953B7" w:rsidRDefault="007953B7" w:rsidP="007953B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September 2023</w:t>
      </w:r>
    </w:p>
    <w:p w14:paraId="7303A556" w14:textId="2076A280" w:rsidR="00D43081" w:rsidRDefault="00D43081" w:rsidP="007953B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9 August 2024</w:t>
      </w:r>
    </w:p>
    <w:p w14:paraId="3D6C65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F15FB" w14:textId="77777777" w:rsidR="005D5CE1" w:rsidRDefault="005D5CE1" w:rsidP="009139A6">
      <w:r>
        <w:separator/>
      </w:r>
    </w:p>
  </w:endnote>
  <w:endnote w:type="continuationSeparator" w:id="0">
    <w:p w14:paraId="2BFB33D9" w14:textId="77777777" w:rsidR="005D5CE1" w:rsidRDefault="005D5C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D11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E2A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A97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B13BC" w14:textId="77777777" w:rsidR="005D5CE1" w:rsidRDefault="005D5CE1" w:rsidP="009139A6">
      <w:r>
        <w:separator/>
      </w:r>
    </w:p>
  </w:footnote>
  <w:footnote w:type="continuationSeparator" w:id="0">
    <w:p w14:paraId="23E4BEA8" w14:textId="77777777" w:rsidR="005D5CE1" w:rsidRDefault="005D5C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FD1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ACB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2A7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B7"/>
    <w:rsid w:val="000666E0"/>
    <w:rsid w:val="002510B7"/>
    <w:rsid w:val="004F0CBB"/>
    <w:rsid w:val="005C130B"/>
    <w:rsid w:val="005D5CE1"/>
    <w:rsid w:val="007953B7"/>
    <w:rsid w:val="00826F5C"/>
    <w:rsid w:val="009139A6"/>
    <w:rsid w:val="009448BB"/>
    <w:rsid w:val="00947624"/>
    <w:rsid w:val="00A3176C"/>
    <w:rsid w:val="00AE65F8"/>
    <w:rsid w:val="00BA00AB"/>
    <w:rsid w:val="00CB4ED9"/>
    <w:rsid w:val="00D4308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C236A"/>
  <w15:chartTrackingRefBased/>
  <w15:docId w15:val="{E69A1401-71B6-4903-A0F4-5E9B1433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2023-09-20T19:25:00Z</dcterms:created>
  <dcterms:modified xsi:type="dcterms:W3CDTF">2024-08-09T09:50:00Z</dcterms:modified>
</cp:coreProperties>
</file>