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C0" w:rsidRDefault="00BA63C0" w:rsidP="00BA63C0">
      <w:pPr>
        <w:pStyle w:val="NoSpacing"/>
      </w:pPr>
      <w:r>
        <w:rPr>
          <w:u w:val="single"/>
        </w:rPr>
        <w:t>Robert WARDE</w:t>
      </w:r>
      <w:r>
        <w:t xml:space="preserve">       (d.ca.1459)</w:t>
      </w:r>
    </w:p>
    <w:p w:rsidR="00BA63C0" w:rsidRDefault="00BA63C0" w:rsidP="00BA63C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Walsham</w:t>
      </w:r>
      <w:proofErr w:type="spellEnd"/>
      <w:r>
        <w:t>.</w:t>
      </w:r>
    </w:p>
    <w:p w:rsidR="00BA63C0" w:rsidRDefault="00BA63C0" w:rsidP="00BA63C0">
      <w:pPr>
        <w:pStyle w:val="NoSpacing"/>
      </w:pPr>
    </w:p>
    <w:p w:rsidR="00BA63C0" w:rsidRDefault="00BA63C0" w:rsidP="00BA63C0">
      <w:pPr>
        <w:pStyle w:val="NoSpacing"/>
      </w:pPr>
    </w:p>
    <w:p w:rsidR="00BA63C0" w:rsidRDefault="00BA63C0" w:rsidP="00BA63C0">
      <w:pPr>
        <w:pStyle w:val="NoSpacing"/>
      </w:pPr>
      <w:r>
        <w:t xml:space="preserve">  9 Apr.1459</w:t>
      </w:r>
      <w:r>
        <w:tab/>
      </w:r>
      <w:proofErr w:type="gramStart"/>
      <w:r>
        <w:t>Probate</w:t>
      </w:r>
      <w:proofErr w:type="gramEnd"/>
      <w:r>
        <w:t xml:space="preserve"> of his Will.  (Redstone p.75)</w:t>
      </w:r>
    </w:p>
    <w:p w:rsidR="00BA63C0" w:rsidRDefault="00BA63C0" w:rsidP="00BA63C0">
      <w:pPr>
        <w:pStyle w:val="NoSpacing"/>
      </w:pPr>
    </w:p>
    <w:p w:rsidR="00BA63C0" w:rsidRDefault="00BA63C0" w:rsidP="00BA63C0">
      <w:pPr>
        <w:pStyle w:val="NoSpacing"/>
      </w:pPr>
    </w:p>
    <w:p w:rsidR="00BA63C0" w:rsidRDefault="00BA63C0" w:rsidP="00BA63C0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3C0" w:rsidRDefault="00BA63C0" w:rsidP="00920DE3">
      <w:pPr>
        <w:spacing w:after="0" w:line="240" w:lineRule="auto"/>
      </w:pPr>
      <w:r>
        <w:separator/>
      </w:r>
    </w:p>
  </w:endnote>
  <w:endnote w:type="continuationSeparator" w:id="0">
    <w:p w:rsidR="00BA63C0" w:rsidRDefault="00BA63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3C0" w:rsidRDefault="00BA63C0" w:rsidP="00920DE3">
      <w:pPr>
        <w:spacing w:after="0" w:line="240" w:lineRule="auto"/>
      </w:pPr>
      <w:r>
        <w:separator/>
      </w:r>
    </w:p>
  </w:footnote>
  <w:footnote w:type="continuationSeparator" w:id="0">
    <w:p w:rsidR="00BA63C0" w:rsidRDefault="00BA63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3C0"/>
    <w:rsid w:val="00120749"/>
    <w:rsid w:val="00624CAE"/>
    <w:rsid w:val="00920DE3"/>
    <w:rsid w:val="00BA63C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2013-12-10T22:02:00Z</dcterms:created>
  <dcterms:modified xsi:type="dcterms:W3CDTF">2013-12-10T22:03:00Z</dcterms:modified>
</cp:coreProperties>
</file>