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0F204" w14:textId="77777777" w:rsidR="00DC6477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2CC17DE3" w14:textId="77777777" w:rsidR="00DC6477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Dorrington, Lincolnshire.</w:t>
      </w:r>
    </w:p>
    <w:p w14:paraId="16073FD0" w14:textId="77777777" w:rsidR="00DC6477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27D9F1" w14:textId="77777777" w:rsidR="00DC6477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E0C20D" w14:textId="77777777" w:rsidR="00DC6477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Navenby into lands</w:t>
      </w:r>
    </w:p>
    <w:p w14:paraId="17813BDA" w14:textId="77777777" w:rsidR="00DC6477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Thomas West(q.v.).</w:t>
      </w:r>
    </w:p>
    <w:p w14:paraId="53E1C67A" w14:textId="77777777" w:rsidR="00DC6477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3054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https://inquisitionspostmortem.ac.uk/view/inquisition/19-052/58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7881D93" w14:textId="77777777" w:rsidR="00DC6477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E34F6A" w14:textId="77777777" w:rsidR="00DC6477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6A8C7F" w14:textId="77777777" w:rsidR="00DC6477" w:rsidRPr="00920A8F" w:rsidRDefault="00DC6477" w:rsidP="00DC64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2022</w:t>
      </w:r>
    </w:p>
    <w:p w14:paraId="494A1CBC" w14:textId="249CA8B3" w:rsidR="00BA00AB" w:rsidRPr="00DC647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C64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036D7" w14:textId="77777777" w:rsidR="00DC6477" w:rsidRDefault="00DC6477" w:rsidP="009139A6">
      <w:r>
        <w:separator/>
      </w:r>
    </w:p>
  </w:endnote>
  <w:endnote w:type="continuationSeparator" w:id="0">
    <w:p w14:paraId="23B6C5BF" w14:textId="77777777" w:rsidR="00DC6477" w:rsidRDefault="00DC64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B6B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47C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E99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D458B" w14:textId="77777777" w:rsidR="00DC6477" w:rsidRDefault="00DC6477" w:rsidP="009139A6">
      <w:r>
        <w:separator/>
      </w:r>
    </w:p>
  </w:footnote>
  <w:footnote w:type="continuationSeparator" w:id="0">
    <w:p w14:paraId="2F3EE30A" w14:textId="77777777" w:rsidR="00DC6477" w:rsidRDefault="00DC64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2BB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FF8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EB3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7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C647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8A92F"/>
  <w15:chartTrackingRefBased/>
  <w15:docId w15:val="{D75C5BF0-3677-47B2-8684-048ADC98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C64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52/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2022-03-03T20:48:00Z</dcterms:created>
  <dcterms:modified xsi:type="dcterms:W3CDTF">2022-03-03T20:48:00Z</dcterms:modified>
</cp:coreProperties>
</file>