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D5787" w14:textId="1769912D" w:rsidR="0092504B" w:rsidRDefault="0092504B" w:rsidP="0092504B">
      <w:pPr>
        <w:pStyle w:val="NoSpacing"/>
      </w:pPr>
      <w:r>
        <w:rPr>
          <w:u w:val="single"/>
        </w:rPr>
        <w:t>Robert WARDE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87</w:t>
      </w:r>
      <w:r>
        <w:t>)</w:t>
      </w:r>
    </w:p>
    <w:p w14:paraId="52C3C04A" w14:textId="05D04A85" w:rsidR="0092504B" w:rsidRDefault="0092504B" w:rsidP="0092504B">
      <w:pPr>
        <w:pStyle w:val="NoSpacing"/>
      </w:pPr>
      <w:r>
        <w:t xml:space="preserve">of Canterbury. </w:t>
      </w:r>
      <w:proofErr w:type="spellStart"/>
      <w:r>
        <w:t>Hostler</w:t>
      </w:r>
      <w:proofErr w:type="spellEnd"/>
      <w:r>
        <w:t>.</w:t>
      </w:r>
    </w:p>
    <w:p w14:paraId="3AB4C674" w14:textId="77777777" w:rsidR="0092504B" w:rsidRDefault="0092504B" w:rsidP="0092504B">
      <w:pPr>
        <w:pStyle w:val="NoSpacing"/>
      </w:pPr>
    </w:p>
    <w:p w14:paraId="442E1560" w14:textId="77777777" w:rsidR="0092504B" w:rsidRDefault="0092504B" w:rsidP="0092504B">
      <w:pPr>
        <w:pStyle w:val="NoSpacing"/>
      </w:pPr>
    </w:p>
    <w:p w14:paraId="36F6D76C" w14:textId="2B76A022" w:rsidR="0092504B" w:rsidRDefault="0092504B" w:rsidP="0092504B">
      <w:pPr>
        <w:pStyle w:val="NoSpacing"/>
      </w:pPr>
      <w:r>
        <w:tab/>
        <w:t>14</w:t>
      </w:r>
      <w:r>
        <w:t>87</w:t>
      </w:r>
      <w:bookmarkStart w:id="0" w:name="_GoBack"/>
      <w:bookmarkEnd w:id="0"/>
      <w:r>
        <w:tab/>
        <w:t>He became a Freeman by redemption.   (Cowper p.307)</w:t>
      </w:r>
    </w:p>
    <w:p w14:paraId="36B31204" w14:textId="77777777" w:rsidR="0092504B" w:rsidRDefault="0092504B" w:rsidP="0092504B">
      <w:pPr>
        <w:pStyle w:val="NoSpacing"/>
      </w:pPr>
    </w:p>
    <w:p w14:paraId="0EC6FDBF" w14:textId="77777777" w:rsidR="0092504B" w:rsidRDefault="0092504B" w:rsidP="0092504B">
      <w:pPr>
        <w:pStyle w:val="NoSpacing"/>
      </w:pPr>
    </w:p>
    <w:p w14:paraId="065B963D" w14:textId="03013725" w:rsidR="006B2F86" w:rsidRPr="0092504B" w:rsidRDefault="0092504B" w:rsidP="0092504B">
      <w:pPr>
        <w:pStyle w:val="NoSpacing"/>
      </w:pPr>
      <w:r>
        <w:t>16 September 2018</w:t>
      </w:r>
    </w:p>
    <w:sectPr w:rsidR="006B2F86" w:rsidRPr="009250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B45D3" w14:textId="77777777" w:rsidR="0092504B" w:rsidRDefault="0092504B" w:rsidP="00E71FC3">
      <w:pPr>
        <w:spacing w:after="0" w:line="240" w:lineRule="auto"/>
      </w:pPr>
      <w:r>
        <w:separator/>
      </w:r>
    </w:p>
  </w:endnote>
  <w:endnote w:type="continuationSeparator" w:id="0">
    <w:p w14:paraId="6F0EB9AE" w14:textId="77777777" w:rsidR="0092504B" w:rsidRDefault="009250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D6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F50EB" w14:textId="77777777" w:rsidR="0092504B" w:rsidRDefault="0092504B" w:rsidP="00E71FC3">
      <w:pPr>
        <w:spacing w:after="0" w:line="240" w:lineRule="auto"/>
      </w:pPr>
      <w:r>
        <w:separator/>
      </w:r>
    </w:p>
  </w:footnote>
  <w:footnote w:type="continuationSeparator" w:id="0">
    <w:p w14:paraId="777111BE" w14:textId="77777777" w:rsidR="0092504B" w:rsidRDefault="009250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04B"/>
    <w:rsid w:val="001A7C09"/>
    <w:rsid w:val="00577BD5"/>
    <w:rsid w:val="00656CBA"/>
    <w:rsid w:val="006A1F77"/>
    <w:rsid w:val="00733BE7"/>
    <w:rsid w:val="009250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6BD81"/>
  <w15:chartTrackingRefBased/>
  <w15:docId w15:val="{A0AEEF10-8A2A-4257-87E8-C708B575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2018-09-16T20:32:00Z</dcterms:created>
  <dcterms:modified xsi:type="dcterms:W3CDTF">2018-09-16T20:34:00Z</dcterms:modified>
</cp:coreProperties>
</file>