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A45644" w14:textId="77777777" w:rsidR="00E75024" w:rsidRDefault="00E75024" w:rsidP="00E7502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282B30"/>
          <w:sz w:val="24"/>
          <w:szCs w:val="24"/>
          <w:u w:val="single"/>
          <w:shd w:val="clear" w:color="auto" w:fill="FFFFFF"/>
        </w:rPr>
        <w:t>Robert WARDE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  </w:t>
      </w:r>
      <w:proofErr w:type="gramStart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fl.1417)</w:t>
      </w:r>
    </w:p>
    <w:p w14:paraId="088E3BBC" w14:textId="77777777" w:rsidR="00E75024" w:rsidRDefault="00E75024" w:rsidP="00E7502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Archer.</w:t>
      </w:r>
    </w:p>
    <w:p w14:paraId="53964448" w14:textId="77777777" w:rsidR="00E75024" w:rsidRDefault="00E75024" w:rsidP="00E7502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6C665B5" w14:textId="77777777" w:rsidR="00E75024" w:rsidRDefault="00E75024" w:rsidP="00E7502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438ABA4" w14:textId="77777777" w:rsidR="00E75024" w:rsidRDefault="00E75024" w:rsidP="00E75024">
      <w:pPr>
        <w:pStyle w:val="NoSpacing"/>
        <w:ind w:left="1440" w:hanging="72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>1417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He served in France under the command of Humphrey, Duke of Gloucester(q.v.).</w:t>
      </w:r>
    </w:p>
    <w:p w14:paraId="4D1D9914" w14:textId="77777777" w:rsidR="00E75024" w:rsidRDefault="00E75024" w:rsidP="00E75024">
      <w:pPr>
        <w:pStyle w:val="NoSpacing"/>
        <w:ind w:left="144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ref. 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TNA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, E101/51/2, m.1,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accessed</w:t>
      </w:r>
    </w:p>
    <w:p w14:paraId="038680B1" w14:textId="77777777" w:rsidR="00E75024" w:rsidRDefault="00E75024" w:rsidP="00E75024">
      <w:pPr>
        <w:pStyle w:val="NoSpacing"/>
        <w:ind w:left="720" w:firstLine="72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19 April 2020)</w:t>
      </w:r>
    </w:p>
    <w:p w14:paraId="5A03B368" w14:textId="77777777" w:rsidR="00E75024" w:rsidRDefault="00E75024" w:rsidP="00E75024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5B0683F5" w14:textId="77777777" w:rsidR="00E75024" w:rsidRDefault="00E75024" w:rsidP="00E75024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24012C6A" w14:textId="77777777" w:rsidR="00E75024" w:rsidRDefault="00E75024" w:rsidP="00E75024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19 January 2022</w:t>
      </w:r>
    </w:p>
    <w:p w14:paraId="7A5A8F60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593A89" w14:textId="77777777" w:rsidR="00E75024" w:rsidRDefault="00E75024" w:rsidP="009139A6">
      <w:r>
        <w:separator/>
      </w:r>
    </w:p>
  </w:endnote>
  <w:endnote w:type="continuationSeparator" w:id="0">
    <w:p w14:paraId="14FD1AA0" w14:textId="77777777" w:rsidR="00E75024" w:rsidRDefault="00E7502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8C68E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27AA4A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68847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3B4045" w14:textId="77777777" w:rsidR="00E75024" w:rsidRDefault="00E75024" w:rsidP="009139A6">
      <w:r>
        <w:separator/>
      </w:r>
    </w:p>
  </w:footnote>
  <w:footnote w:type="continuationSeparator" w:id="0">
    <w:p w14:paraId="4CD98878" w14:textId="77777777" w:rsidR="00E75024" w:rsidRDefault="00E7502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6C4FF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8D4E0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11FC0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5024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75024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59A9A2"/>
  <w15:chartTrackingRefBased/>
  <w15:docId w15:val="{38A3EA03-BC0E-436A-841B-102F29B2D8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43</Words>
  <Characters>249</Characters>
  <Application>Microsoft Office Word</Application>
  <DocSecurity>0</DocSecurity>
  <Lines>2</Lines>
  <Paragraphs>1</Paragraphs>
  <ScaleCrop>false</ScaleCrop>
  <Company/>
  <LinksUpToDate>false</LinksUpToDate>
  <CharactersWithSpaces>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2022-02-15T08:55:00Z</dcterms:created>
  <dcterms:modified xsi:type="dcterms:W3CDTF">2022-02-15T08:56:00Z</dcterms:modified>
</cp:coreProperties>
</file>