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E9DF3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Richard WARDE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 (fl.1480)</w:t>
      </w:r>
    </w:p>
    <w:p w14:paraId="7D2E318A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Shangton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>,  Leicestershire. Yeoman.</w:t>
      </w:r>
    </w:p>
    <w:p w14:paraId="702F7929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</w:p>
    <w:p w14:paraId="684807D0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</w:p>
    <w:p w14:paraId="2E60A263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Arnesby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>(q.v.) brought a plaint of debt against him and 4 others.</w:t>
      </w:r>
    </w:p>
    <w:p w14:paraId="4C42720D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2C1E3E81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</w:p>
    <w:p w14:paraId="1F50B647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</w:p>
    <w:p w14:paraId="766D8C58" w14:textId="77777777" w:rsidR="002E69B7" w:rsidRPr="00FD33BD" w:rsidRDefault="002E69B7" w:rsidP="002E69B7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10 January 2022</w:t>
      </w:r>
    </w:p>
    <w:p w14:paraId="3D4B69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26260" w14:textId="77777777" w:rsidR="002E69B7" w:rsidRDefault="002E69B7" w:rsidP="009139A6">
      <w:r>
        <w:separator/>
      </w:r>
    </w:p>
  </w:endnote>
  <w:endnote w:type="continuationSeparator" w:id="0">
    <w:p w14:paraId="4D52786B" w14:textId="77777777" w:rsidR="002E69B7" w:rsidRDefault="002E69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1D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8E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64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42F0D" w14:textId="77777777" w:rsidR="002E69B7" w:rsidRDefault="002E69B7" w:rsidP="009139A6">
      <w:r>
        <w:separator/>
      </w:r>
    </w:p>
  </w:footnote>
  <w:footnote w:type="continuationSeparator" w:id="0">
    <w:p w14:paraId="51EB0EDC" w14:textId="77777777" w:rsidR="002E69B7" w:rsidRDefault="002E69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6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15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8C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B7"/>
    <w:rsid w:val="000666E0"/>
    <w:rsid w:val="000A2E7A"/>
    <w:rsid w:val="001307AC"/>
    <w:rsid w:val="00190DFA"/>
    <w:rsid w:val="002510B7"/>
    <w:rsid w:val="00270799"/>
    <w:rsid w:val="002737D5"/>
    <w:rsid w:val="002E69B7"/>
    <w:rsid w:val="00357E4A"/>
    <w:rsid w:val="005C130B"/>
    <w:rsid w:val="008263C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0C7B"/>
  <w15:chartTrackingRefBased/>
  <w15:docId w15:val="{AD2A09D6-7441-490E-9CA4-FE0FE035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B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6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2025-07-16T19:27:00Z</dcterms:created>
  <dcterms:modified xsi:type="dcterms:W3CDTF">2025-07-16T19:27:00Z</dcterms:modified>
</cp:coreProperties>
</file>