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A66EB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WARDE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5B3371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1BD14973" w14:textId="77777777" w:rsidR="001649C0" w:rsidRDefault="001649C0" w:rsidP="001649C0">
      <w:pPr>
        <w:rPr>
          <w:rFonts w:ascii="Times New Roman" w:hAnsi="Times New Roman" w:cs="Times New Roman"/>
        </w:rPr>
      </w:pPr>
    </w:p>
    <w:p w14:paraId="46FB7A9F" w14:textId="77777777" w:rsidR="001649C0" w:rsidRDefault="001649C0" w:rsidP="001649C0">
      <w:pPr>
        <w:rPr>
          <w:rFonts w:ascii="Times New Roman" w:hAnsi="Times New Roman" w:cs="Times New Roman"/>
        </w:rPr>
      </w:pPr>
    </w:p>
    <w:p w14:paraId="389C084B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Dawn of Stoke Newington,</w:t>
      </w:r>
    </w:p>
    <w:p w14:paraId="54F6F99D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Essex(q.v.).</w:t>
      </w:r>
    </w:p>
    <w:p w14:paraId="21D2EA1B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36BE121" w14:textId="77777777" w:rsidR="001649C0" w:rsidRDefault="001649C0" w:rsidP="001649C0">
      <w:pPr>
        <w:rPr>
          <w:rFonts w:ascii="Times New Roman" w:hAnsi="Times New Roman" w:cs="Times New Roman"/>
        </w:rPr>
      </w:pPr>
    </w:p>
    <w:p w14:paraId="4CA8883A" w14:textId="77777777" w:rsidR="001649C0" w:rsidRDefault="001649C0" w:rsidP="001649C0">
      <w:pPr>
        <w:rPr>
          <w:rFonts w:ascii="Times New Roman" w:hAnsi="Times New Roman" w:cs="Times New Roman"/>
        </w:rPr>
      </w:pPr>
    </w:p>
    <w:p w14:paraId="787EFFB8" w14:textId="77777777" w:rsidR="001649C0" w:rsidRDefault="001649C0" w:rsidP="001649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2019</w:t>
      </w:r>
    </w:p>
    <w:p w14:paraId="0E55741B" w14:textId="77777777" w:rsidR="006B2F86" w:rsidRPr="00E71FC3" w:rsidRDefault="001649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48E00" w14:textId="77777777" w:rsidR="001649C0" w:rsidRDefault="001649C0" w:rsidP="00E71FC3">
      <w:r>
        <w:separator/>
      </w:r>
    </w:p>
  </w:endnote>
  <w:endnote w:type="continuationSeparator" w:id="0">
    <w:p w14:paraId="105FA9C6" w14:textId="77777777" w:rsidR="001649C0" w:rsidRDefault="001649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6A8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3E71A" w14:textId="77777777" w:rsidR="001649C0" w:rsidRDefault="001649C0" w:rsidP="00E71FC3">
      <w:r>
        <w:separator/>
      </w:r>
    </w:p>
  </w:footnote>
  <w:footnote w:type="continuationSeparator" w:id="0">
    <w:p w14:paraId="35FCFEB1" w14:textId="77777777" w:rsidR="001649C0" w:rsidRDefault="001649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C0"/>
    <w:rsid w:val="001649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D88E7"/>
  <w15:chartTrackingRefBased/>
  <w15:docId w15:val="{476B2390-56B7-4930-B47D-F860818F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9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2019-03-25T21:38:00Z</dcterms:created>
  <dcterms:modified xsi:type="dcterms:W3CDTF">2019-03-25T21:38:00Z</dcterms:modified>
</cp:coreProperties>
</file>