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E2552" w14:textId="035FFE38" w:rsidR="00481EC7" w:rsidRDefault="00481EC7" w:rsidP="00481EC7">
      <w:pPr>
        <w:pStyle w:val="NoSpacing"/>
      </w:pPr>
      <w:r>
        <w:rPr>
          <w:u w:val="single"/>
        </w:rPr>
        <w:t>Richard WARDE</w:t>
      </w:r>
      <w:r>
        <w:t xml:space="preserve">      </w:t>
      </w:r>
      <w:r>
        <w:t>(fl.</w:t>
      </w:r>
      <w:r w:rsidR="00BC453E">
        <w:t>1477-1510)</w:t>
      </w:r>
    </w:p>
    <w:p w14:paraId="400A67D2" w14:textId="77777777" w:rsidR="00481EC7" w:rsidRDefault="00481EC7" w:rsidP="00481EC7">
      <w:pPr>
        <w:pStyle w:val="NoSpacing"/>
      </w:pPr>
      <w:r>
        <w:t xml:space="preserve">Vicar of </w:t>
      </w:r>
      <w:proofErr w:type="spellStart"/>
      <w:r>
        <w:t>St.Agatha’s</w:t>
      </w:r>
      <w:proofErr w:type="spellEnd"/>
      <w:r>
        <w:t xml:space="preserve"> Church, </w:t>
      </w:r>
      <w:proofErr w:type="spellStart"/>
      <w:r>
        <w:t>Easby</w:t>
      </w:r>
      <w:proofErr w:type="spellEnd"/>
      <w:r>
        <w:t>, North Riding of Yorkshire.</w:t>
      </w:r>
    </w:p>
    <w:p w14:paraId="6A3DC37F" w14:textId="77777777" w:rsidR="00481EC7" w:rsidRDefault="00481EC7" w:rsidP="00481EC7">
      <w:pPr>
        <w:pStyle w:val="NoSpacing"/>
      </w:pPr>
    </w:p>
    <w:p w14:paraId="5E81C1AA" w14:textId="77777777" w:rsidR="00481EC7" w:rsidRDefault="00481EC7" w:rsidP="00481EC7">
      <w:pPr>
        <w:pStyle w:val="NoSpacing"/>
      </w:pPr>
    </w:p>
    <w:p w14:paraId="0562D4A8" w14:textId="77777777" w:rsidR="008A314B" w:rsidRDefault="00BC453E" w:rsidP="00481EC7">
      <w:pPr>
        <w:pStyle w:val="NoSpacing"/>
      </w:pPr>
      <w:r>
        <w:tab/>
        <w:t>1477</w:t>
      </w:r>
    </w:p>
    <w:p w14:paraId="32EF917E" w14:textId="564DE54E" w:rsidR="00481EC7" w:rsidRDefault="00481EC7" w:rsidP="00481EC7">
      <w:pPr>
        <w:pStyle w:val="NoSpacing"/>
      </w:pPr>
      <w:bookmarkStart w:id="0" w:name="_GoBack"/>
      <w:bookmarkEnd w:id="0"/>
      <w:r>
        <w:tab/>
        <w:t>He became Vicar.</w:t>
      </w:r>
    </w:p>
    <w:p w14:paraId="2BAD567B" w14:textId="77777777" w:rsidR="00481EC7" w:rsidRDefault="00481EC7" w:rsidP="00481EC7">
      <w:pPr>
        <w:pStyle w:val="NoSpacing"/>
      </w:pPr>
      <w:r>
        <w:tab/>
      </w:r>
      <w:r>
        <w:tab/>
        <w:t>(from information in the church)</w:t>
      </w:r>
    </w:p>
    <w:p w14:paraId="33DB8001" w14:textId="77777777" w:rsidR="00481EC7" w:rsidRDefault="00481EC7" w:rsidP="00481EC7">
      <w:pPr>
        <w:pStyle w:val="NoSpacing"/>
      </w:pPr>
    </w:p>
    <w:p w14:paraId="06CA7F9B" w14:textId="77777777" w:rsidR="00481EC7" w:rsidRDefault="00481EC7" w:rsidP="00481EC7">
      <w:pPr>
        <w:pStyle w:val="NoSpacing"/>
      </w:pPr>
    </w:p>
    <w:p w14:paraId="218E1D99" w14:textId="77777777" w:rsidR="00481EC7" w:rsidRPr="001A6DCC" w:rsidRDefault="00481EC7" w:rsidP="00481EC7">
      <w:pPr>
        <w:pStyle w:val="NoSpacing"/>
      </w:pPr>
      <w:r>
        <w:t>7 December 2019</w:t>
      </w:r>
    </w:p>
    <w:p w14:paraId="6CEDF7B7" w14:textId="64124A93" w:rsidR="006B2F86" w:rsidRPr="00481EC7" w:rsidRDefault="008A314B" w:rsidP="00E71FC3">
      <w:pPr>
        <w:pStyle w:val="NoSpacing"/>
      </w:pPr>
    </w:p>
    <w:sectPr w:rsidR="006B2F86" w:rsidRPr="00481E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E1E5F" w14:textId="77777777" w:rsidR="00481EC7" w:rsidRDefault="00481EC7" w:rsidP="00E71FC3">
      <w:pPr>
        <w:spacing w:after="0" w:line="240" w:lineRule="auto"/>
      </w:pPr>
      <w:r>
        <w:separator/>
      </w:r>
    </w:p>
  </w:endnote>
  <w:endnote w:type="continuationSeparator" w:id="0">
    <w:p w14:paraId="4BAE1574" w14:textId="77777777" w:rsidR="00481EC7" w:rsidRDefault="00481E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561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50645" w14:textId="77777777" w:rsidR="00481EC7" w:rsidRDefault="00481EC7" w:rsidP="00E71FC3">
      <w:pPr>
        <w:spacing w:after="0" w:line="240" w:lineRule="auto"/>
      </w:pPr>
      <w:r>
        <w:separator/>
      </w:r>
    </w:p>
  </w:footnote>
  <w:footnote w:type="continuationSeparator" w:id="0">
    <w:p w14:paraId="02544CEB" w14:textId="77777777" w:rsidR="00481EC7" w:rsidRDefault="00481E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EC7"/>
    <w:rsid w:val="001A7C09"/>
    <w:rsid w:val="00481EC7"/>
    <w:rsid w:val="00577BD5"/>
    <w:rsid w:val="00656CBA"/>
    <w:rsid w:val="006A1F77"/>
    <w:rsid w:val="00733BE7"/>
    <w:rsid w:val="008A314B"/>
    <w:rsid w:val="00AB52E8"/>
    <w:rsid w:val="00B16D3F"/>
    <w:rsid w:val="00BB41AC"/>
    <w:rsid w:val="00BC453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BF245"/>
  <w15:chartTrackingRefBased/>
  <w15:docId w15:val="{89E72C82-9F67-4F41-B88D-86DEC654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2019-12-07T16:10:00Z</dcterms:created>
  <dcterms:modified xsi:type="dcterms:W3CDTF">2019-12-07T17:23:00Z</dcterms:modified>
</cp:coreProperties>
</file>