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16A" w:rsidRDefault="004C216A" w:rsidP="004C21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WARDE</w:t>
      </w:r>
      <w:r>
        <w:rPr>
          <w:rFonts w:ascii="Times New Roman" w:hAnsi="Times New Roman" w:cs="Times New Roman"/>
          <w:sz w:val="24"/>
          <w:szCs w:val="24"/>
        </w:rPr>
        <w:t xml:space="preserve">     (fl.1457)</w:t>
      </w:r>
    </w:p>
    <w:p w:rsidR="004C216A" w:rsidRDefault="004C216A" w:rsidP="004C21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Saddler.</w:t>
      </w:r>
    </w:p>
    <w:p w:rsidR="004C216A" w:rsidRDefault="004C216A" w:rsidP="004C21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C216A" w:rsidRDefault="004C216A" w:rsidP="004C21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C216A" w:rsidRDefault="004C216A" w:rsidP="004C21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1457</w:t>
      </w:r>
      <w:r>
        <w:rPr>
          <w:rFonts w:ascii="Times New Roman" w:hAnsi="Times New Roman" w:cs="Times New Roman"/>
          <w:sz w:val="24"/>
          <w:szCs w:val="24"/>
        </w:rPr>
        <w:tab/>
        <w:t>His apprentice, Robert Were(q.v.).   (“Exeter Freemen” p.52)</w:t>
      </w:r>
    </w:p>
    <w:p w:rsidR="004C216A" w:rsidRDefault="004C216A" w:rsidP="004C21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C216A" w:rsidRDefault="004C216A" w:rsidP="004C21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C216A" w:rsidRDefault="004C216A" w:rsidP="004C216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16A" w:rsidRDefault="004C216A" w:rsidP="00564E3C">
      <w:pPr>
        <w:spacing w:after="0" w:line="240" w:lineRule="auto"/>
      </w:pPr>
      <w:r>
        <w:separator/>
      </w:r>
    </w:p>
  </w:endnote>
  <w:endnote w:type="continuationSeparator" w:id="0">
    <w:p w:rsidR="004C216A" w:rsidRDefault="004C216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C216A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16A" w:rsidRDefault="004C216A" w:rsidP="00564E3C">
      <w:pPr>
        <w:spacing w:after="0" w:line="240" w:lineRule="auto"/>
      </w:pPr>
      <w:r>
        <w:separator/>
      </w:r>
    </w:p>
  </w:footnote>
  <w:footnote w:type="continuationSeparator" w:id="0">
    <w:p w:rsidR="004C216A" w:rsidRDefault="004C216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16A"/>
    <w:rsid w:val="00372DC6"/>
    <w:rsid w:val="004C216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50F4B1-2AC3-43C0-AF0D-7CAD1BD2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2016-01-21T19:48:00Z</dcterms:created>
  <dcterms:modified xsi:type="dcterms:W3CDTF">2016-01-21T19:48:00Z</dcterms:modified>
</cp:coreProperties>
</file>