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3C" w:rsidRDefault="008F723C" w:rsidP="008F723C">
      <w:r>
        <w:rPr>
          <w:u w:val="single"/>
        </w:rPr>
        <w:t>Katherine WARDE</w:t>
      </w:r>
      <w:r>
        <w:t xml:space="preserve">     (fl.1401)</w:t>
      </w:r>
    </w:p>
    <w:p w:rsidR="008F723C" w:rsidRDefault="008F723C" w:rsidP="008F723C"/>
    <w:p w:rsidR="008F723C" w:rsidRDefault="008F723C" w:rsidP="008F723C"/>
    <w:p w:rsidR="008F723C" w:rsidRDefault="008F723C" w:rsidP="008F723C">
      <w:r>
        <w:t xml:space="preserve">Daughter of Walter </w:t>
      </w:r>
      <w:proofErr w:type="spellStart"/>
      <w:r>
        <w:t>Warde</w:t>
      </w:r>
      <w:proofErr w:type="spellEnd"/>
      <w:r>
        <w:t xml:space="preserve"> and his wife, </w:t>
      </w:r>
      <w:proofErr w:type="gramStart"/>
      <w:r>
        <w:t>Agnes(</w:t>
      </w:r>
      <w:proofErr w:type="gramEnd"/>
      <w:r>
        <w:t>q.v.).</w:t>
      </w:r>
    </w:p>
    <w:p w:rsidR="008F723C" w:rsidRDefault="008F723C" w:rsidP="008F723C">
      <w:r>
        <w:t>(</w:t>
      </w:r>
      <w:hyperlink r:id="rId7" w:history="1">
        <w:r w:rsidRPr="00F407BA">
          <w:rPr>
            <w:rStyle w:val="Hyperlink"/>
          </w:rPr>
          <w:t>www.discovery.nationalarchives.gov.uk</w:t>
        </w:r>
      </w:hyperlink>
      <w:r>
        <w:t xml:space="preserve">   ref.MS 3688/97)</w:t>
      </w:r>
    </w:p>
    <w:p w:rsidR="008F723C" w:rsidRDefault="008F723C" w:rsidP="008F723C"/>
    <w:p w:rsidR="008F723C" w:rsidRDefault="008F723C" w:rsidP="008F723C"/>
    <w:p w:rsidR="008F723C" w:rsidRDefault="008F723C" w:rsidP="008F723C">
      <w:r>
        <w:t>15 May1401</w:t>
      </w:r>
      <w:r>
        <w:tab/>
        <w:t xml:space="preserve">She, her mother and her step-father, John </w:t>
      </w:r>
      <w:proofErr w:type="spellStart"/>
      <w:proofErr w:type="gramStart"/>
      <w:r>
        <w:t>Wyllymot</w:t>
      </w:r>
      <w:proofErr w:type="spellEnd"/>
      <w:r>
        <w:t>(</w:t>
      </w:r>
      <w:proofErr w:type="gramEnd"/>
      <w:r>
        <w:t>q.v.), granted land</w:t>
      </w:r>
    </w:p>
    <w:p w:rsidR="008F723C" w:rsidRDefault="008F723C" w:rsidP="008F723C">
      <w:pPr>
        <w:ind w:left="1440" w:hanging="1440"/>
      </w:pPr>
      <w:r>
        <w:tab/>
      </w:r>
      <w:proofErr w:type="gramStart"/>
      <w:r>
        <w:t>in</w:t>
      </w:r>
      <w:proofErr w:type="gramEnd"/>
      <w:r>
        <w:t xml:space="preserve"> Kempsey and </w:t>
      </w:r>
      <w:proofErr w:type="spellStart"/>
      <w:r>
        <w:t>Napleton</w:t>
      </w:r>
      <w:proofErr w:type="spellEnd"/>
      <w:r>
        <w:t xml:space="preserve">, Worcestershire, to William </w:t>
      </w:r>
      <w:proofErr w:type="spellStart"/>
      <w:r>
        <w:t>Warde</w:t>
      </w:r>
      <w:proofErr w:type="spellEnd"/>
      <w:r>
        <w:t xml:space="preserve"> of Worcester(q.v.) and his wife, Agnes(q.v.).  </w:t>
      </w:r>
      <w:proofErr w:type="gramStart"/>
      <w:r>
        <w:t>(ibid.)</w:t>
      </w:r>
      <w:proofErr w:type="gramEnd"/>
    </w:p>
    <w:p w:rsidR="008F723C" w:rsidRDefault="008F723C" w:rsidP="008F723C"/>
    <w:p w:rsidR="008F723C" w:rsidRDefault="008F723C" w:rsidP="008F723C"/>
    <w:p w:rsidR="008F723C" w:rsidRDefault="008F723C" w:rsidP="008F723C"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23C" w:rsidRDefault="008F723C" w:rsidP="00920DE3">
      <w:r>
        <w:separator/>
      </w:r>
    </w:p>
  </w:endnote>
  <w:endnote w:type="continuationSeparator" w:id="0">
    <w:p w:rsidR="008F723C" w:rsidRDefault="008F723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23C" w:rsidRDefault="008F723C" w:rsidP="00920DE3">
      <w:r>
        <w:separator/>
      </w:r>
    </w:p>
  </w:footnote>
  <w:footnote w:type="continuationSeparator" w:id="0">
    <w:p w:rsidR="008F723C" w:rsidRDefault="008F723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23C"/>
    <w:rsid w:val="00120749"/>
    <w:rsid w:val="00624CAE"/>
    <w:rsid w:val="008F723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2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F723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2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F723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2015-07-22T16:11:00Z</dcterms:created>
  <dcterms:modified xsi:type="dcterms:W3CDTF">2015-07-22T16:11:00Z</dcterms:modified>
</cp:coreProperties>
</file>