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Salisbury.</w:t>
      </w:r>
      <w:bookmarkStart w:id="0" w:name="_GoBack"/>
      <w:bookmarkEnd w:id="0"/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1B1" w:rsidRDefault="000541B1" w:rsidP="000541B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p.74)</w:t>
      </w:r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41B1" w:rsidRDefault="000541B1" w:rsidP="000541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</w:p>
    <w:sectPr w:rsidR="00DD5B8A" w:rsidRPr="000541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1B1" w:rsidRDefault="000541B1" w:rsidP="00564E3C">
      <w:pPr>
        <w:spacing w:after="0" w:line="240" w:lineRule="auto"/>
      </w:pPr>
      <w:r>
        <w:separator/>
      </w:r>
    </w:p>
  </w:endnote>
  <w:endnote w:type="continuationSeparator" w:id="0">
    <w:p w:rsidR="000541B1" w:rsidRDefault="000541B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41B1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1B1" w:rsidRDefault="000541B1" w:rsidP="00564E3C">
      <w:pPr>
        <w:spacing w:after="0" w:line="240" w:lineRule="auto"/>
      </w:pPr>
      <w:r>
        <w:separator/>
      </w:r>
    </w:p>
  </w:footnote>
  <w:footnote w:type="continuationSeparator" w:id="0">
    <w:p w:rsidR="000541B1" w:rsidRDefault="000541B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1B1"/>
    <w:rsid w:val="000541B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7A26E"/>
  <w15:chartTrackingRefBased/>
  <w15:docId w15:val="{947B1C57-1C55-45F5-8BA5-5B4D9582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2016-01-28T19:21:00Z</dcterms:created>
  <dcterms:modified xsi:type="dcterms:W3CDTF">2016-01-28T19:22:00Z</dcterms:modified>
</cp:coreProperties>
</file>