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650CB" w14:textId="77777777" w:rsidR="0024099B" w:rsidRDefault="0024099B" w:rsidP="002409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fl.1399)</w:t>
      </w:r>
    </w:p>
    <w:p w14:paraId="7C164C4A" w14:textId="77777777" w:rsidR="0024099B" w:rsidRDefault="0024099B" w:rsidP="002409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Gretton.</w:t>
      </w:r>
    </w:p>
    <w:p w14:paraId="7E79BD32" w14:textId="77777777" w:rsidR="0024099B" w:rsidRDefault="0024099B" w:rsidP="0024099B">
      <w:pPr>
        <w:pStyle w:val="NoSpacing"/>
        <w:rPr>
          <w:rFonts w:cs="Times New Roman"/>
          <w:szCs w:val="24"/>
        </w:rPr>
      </w:pPr>
    </w:p>
    <w:p w14:paraId="1F5C335B" w14:textId="77777777" w:rsidR="0024099B" w:rsidRDefault="0024099B" w:rsidP="0024099B">
      <w:pPr>
        <w:pStyle w:val="NoSpacing"/>
        <w:rPr>
          <w:rFonts w:cs="Times New Roman"/>
          <w:szCs w:val="24"/>
        </w:rPr>
      </w:pPr>
    </w:p>
    <w:p w14:paraId="2F2AFE34" w14:textId="77777777" w:rsidR="0024099B" w:rsidRDefault="0024099B" w:rsidP="002409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Nov.1399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Rothwell,</w:t>
      </w:r>
    </w:p>
    <w:p w14:paraId="1F66EA0F" w14:textId="77777777" w:rsidR="0024099B" w:rsidRDefault="0024099B" w:rsidP="002409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Northamptonshire,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Thomas Preston(q.v.).</w:t>
      </w:r>
    </w:p>
    <w:p w14:paraId="4A2DFAC5" w14:textId="77777777" w:rsidR="0024099B" w:rsidRDefault="0024099B" w:rsidP="002409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https://inquisitionspostmortem.ac.uk/view/inquisition/18-069/</w:t>
        </w:r>
      </w:hyperlink>
      <w:r>
        <w:rPr>
          <w:rFonts w:cs="Times New Roman"/>
          <w:szCs w:val="24"/>
        </w:rPr>
        <w:t xml:space="preserve"> )</w:t>
      </w:r>
    </w:p>
    <w:p w14:paraId="60FA2FAE" w14:textId="77777777" w:rsidR="0024099B" w:rsidRDefault="0024099B" w:rsidP="0024099B">
      <w:pPr>
        <w:pStyle w:val="NoSpacing"/>
        <w:rPr>
          <w:rFonts w:cs="Times New Roman"/>
          <w:szCs w:val="24"/>
        </w:rPr>
      </w:pPr>
    </w:p>
    <w:p w14:paraId="7904176D" w14:textId="77777777" w:rsidR="0024099B" w:rsidRDefault="0024099B" w:rsidP="0024099B">
      <w:pPr>
        <w:pStyle w:val="NoSpacing"/>
        <w:rPr>
          <w:rFonts w:cs="Times New Roman"/>
          <w:szCs w:val="24"/>
        </w:rPr>
      </w:pPr>
    </w:p>
    <w:p w14:paraId="2D039C0C" w14:textId="77777777" w:rsidR="0024099B" w:rsidRDefault="0024099B" w:rsidP="002409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4A66AE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875E3" w14:textId="77777777" w:rsidR="0024099B" w:rsidRDefault="0024099B" w:rsidP="009139A6">
      <w:r>
        <w:separator/>
      </w:r>
    </w:p>
  </w:endnote>
  <w:endnote w:type="continuationSeparator" w:id="0">
    <w:p w14:paraId="730A1360" w14:textId="77777777" w:rsidR="0024099B" w:rsidRDefault="002409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E64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894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833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C75EE" w14:textId="77777777" w:rsidR="0024099B" w:rsidRDefault="0024099B" w:rsidP="009139A6">
      <w:r>
        <w:separator/>
      </w:r>
    </w:p>
  </w:footnote>
  <w:footnote w:type="continuationSeparator" w:id="0">
    <w:p w14:paraId="6303AF1E" w14:textId="77777777" w:rsidR="0024099B" w:rsidRDefault="002409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32D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C80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CB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9B"/>
    <w:rsid w:val="000666E0"/>
    <w:rsid w:val="0024099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F564F"/>
  <w15:chartTrackingRefBased/>
  <w15:docId w15:val="{8ED841C1-E72C-464B-8337-36310063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09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9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2023-12-09T19:43:00Z</dcterms:created>
  <dcterms:modified xsi:type="dcterms:W3CDTF">2023-12-09T19:43:00Z</dcterms:modified>
</cp:coreProperties>
</file>