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863CD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BE9A149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Coates, West Riding of Yorkshire. Yeoman.</w:t>
      </w:r>
    </w:p>
    <w:p w14:paraId="7CDD6A59" w14:textId="77777777" w:rsidR="008302C9" w:rsidRDefault="008302C9" w:rsidP="008302C9">
      <w:pPr>
        <w:rPr>
          <w:rFonts w:ascii="Times New Roman" w:hAnsi="Times New Roman" w:cs="Times New Roman"/>
        </w:rPr>
      </w:pPr>
    </w:p>
    <w:p w14:paraId="5545C9D9" w14:textId="77777777" w:rsidR="008302C9" w:rsidRDefault="008302C9" w:rsidP="008302C9">
      <w:pPr>
        <w:rPr>
          <w:rFonts w:ascii="Times New Roman" w:hAnsi="Times New Roman" w:cs="Times New Roman"/>
        </w:rPr>
      </w:pPr>
    </w:p>
    <w:p w14:paraId="715D6ADD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Calthorn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Dodworth</w:t>
      </w:r>
      <w:proofErr w:type="spellEnd"/>
      <w:r>
        <w:rPr>
          <w:rFonts w:ascii="Times New Roman" w:hAnsi="Times New Roman" w:cs="Times New Roman"/>
        </w:rPr>
        <w:t>(q.v.) brought a plaint of trespass against him</w:t>
      </w:r>
    </w:p>
    <w:p w14:paraId="27D982BE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Elysson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Worsbrough</w:t>
      </w:r>
      <w:proofErr w:type="spellEnd"/>
      <w:r>
        <w:rPr>
          <w:rFonts w:ascii="Times New Roman" w:hAnsi="Times New Roman" w:cs="Times New Roman"/>
        </w:rPr>
        <w:t>(q.v.).</w:t>
      </w:r>
    </w:p>
    <w:p w14:paraId="5E798093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646612A" w14:textId="77777777" w:rsidR="008302C9" w:rsidRDefault="008302C9" w:rsidP="008302C9">
      <w:pPr>
        <w:rPr>
          <w:rFonts w:ascii="Times New Roman" w:hAnsi="Times New Roman" w:cs="Times New Roman"/>
        </w:rPr>
      </w:pPr>
    </w:p>
    <w:p w14:paraId="050A7954" w14:textId="77777777" w:rsidR="008302C9" w:rsidRDefault="008302C9" w:rsidP="008302C9">
      <w:pPr>
        <w:rPr>
          <w:rFonts w:ascii="Times New Roman" w:hAnsi="Times New Roman" w:cs="Times New Roman"/>
        </w:rPr>
      </w:pPr>
    </w:p>
    <w:p w14:paraId="7DDD42BC" w14:textId="77777777" w:rsidR="008302C9" w:rsidRDefault="008302C9" w:rsidP="0083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June 2019</w:t>
      </w:r>
    </w:p>
    <w:p w14:paraId="13DEDF95" w14:textId="77777777" w:rsidR="006B2F86" w:rsidRPr="00E71FC3" w:rsidRDefault="008302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CFC0A" w14:textId="77777777" w:rsidR="008302C9" w:rsidRDefault="008302C9" w:rsidP="00E71FC3">
      <w:r>
        <w:separator/>
      </w:r>
    </w:p>
  </w:endnote>
  <w:endnote w:type="continuationSeparator" w:id="0">
    <w:p w14:paraId="51C73D84" w14:textId="77777777" w:rsidR="008302C9" w:rsidRDefault="008302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7A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400F0" w14:textId="77777777" w:rsidR="008302C9" w:rsidRDefault="008302C9" w:rsidP="00E71FC3">
      <w:r>
        <w:separator/>
      </w:r>
    </w:p>
  </w:footnote>
  <w:footnote w:type="continuationSeparator" w:id="0">
    <w:p w14:paraId="75216BF9" w14:textId="77777777" w:rsidR="008302C9" w:rsidRDefault="008302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C9"/>
    <w:rsid w:val="001A7C09"/>
    <w:rsid w:val="00577BD5"/>
    <w:rsid w:val="00656CBA"/>
    <w:rsid w:val="006A1F77"/>
    <w:rsid w:val="00733BE7"/>
    <w:rsid w:val="008302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27E1B"/>
  <w15:chartTrackingRefBased/>
  <w15:docId w15:val="{9A6FA2BF-63AA-43C1-97F4-0E55674C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2019-06-22T19:42:00Z</dcterms:created>
  <dcterms:modified xsi:type="dcterms:W3CDTF">2019-06-22T19:42:00Z</dcterms:modified>
</cp:coreProperties>
</file>