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F7B11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9713130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Boughton by King’s Thorpe. Husbandman.</w:t>
      </w:r>
    </w:p>
    <w:p w14:paraId="6678DB7F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</w:p>
    <w:p w14:paraId="458987E7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</w:p>
    <w:p w14:paraId="482F90EB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Rawelyns</w:t>
      </w:r>
      <w:proofErr w:type="spellEnd"/>
      <w:r>
        <w:rPr>
          <w:rFonts w:cs="Times New Roman"/>
          <w:szCs w:val="24"/>
        </w:rPr>
        <w:t xml:space="preserve">, Rector of </w:t>
      </w:r>
      <w:proofErr w:type="spellStart"/>
      <w:r>
        <w:rPr>
          <w:rFonts w:cs="Times New Roman"/>
          <w:szCs w:val="24"/>
        </w:rPr>
        <w:t>Bukton</w:t>
      </w:r>
      <w:proofErr w:type="spellEnd"/>
      <w:r>
        <w:rPr>
          <w:rFonts w:cs="Times New Roman"/>
          <w:szCs w:val="24"/>
        </w:rPr>
        <w:t xml:space="preserve">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63D765B4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 the executor of William Warde(q.v.).</w:t>
      </w:r>
    </w:p>
    <w:p w14:paraId="59659E87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A7F8FB7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</w:p>
    <w:p w14:paraId="7AB91DD1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</w:p>
    <w:p w14:paraId="2AB9DFED" w14:textId="77777777" w:rsidR="004657DD" w:rsidRDefault="004657DD" w:rsidP="004657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August 2023</w:t>
      </w:r>
    </w:p>
    <w:p w14:paraId="07650F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D05CA" w14:textId="77777777" w:rsidR="004657DD" w:rsidRDefault="004657DD" w:rsidP="009139A6">
      <w:r>
        <w:separator/>
      </w:r>
    </w:p>
  </w:endnote>
  <w:endnote w:type="continuationSeparator" w:id="0">
    <w:p w14:paraId="3022D7EC" w14:textId="77777777" w:rsidR="004657DD" w:rsidRDefault="004657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D73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64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D2A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729BA" w14:textId="77777777" w:rsidR="004657DD" w:rsidRDefault="004657DD" w:rsidP="009139A6">
      <w:r>
        <w:separator/>
      </w:r>
    </w:p>
  </w:footnote>
  <w:footnote w:type="continuationSeparator" w:id="0">
    <w:p w14:paraId="2A61AD5A" w14:textId="77777777" w:rsidR="004657DD" w:rsidRDefault="004657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C4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47C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C74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DD"/>
    <w:rsid w:val="000666E0"/>
    <w:rsid w:val="002510B7"/>
    <w:rsid w:val="004657D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B6114"/>
  <w15:chartTrackingRefBased/>
  <w15:docId w15:val="{DDA38A7B-83CD-4D5D-ABEE-0E054B0F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57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2023-10-07T06:49:00Z</dcterms:created>
  <dcterms:modified xsi:type="dcterms:W3CDTF">2023-10-07T06:49:00Z</dcterms:modified>
</cp:coreProperties>
</file>