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C9038" w14:textId="77777777" w:rsidR="008B228E" w:rsidRDefault="008B228E" w:rsidP="008B22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WARDE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6B5A9E7" w14:textId="77777777" w:rsidR="008B228E" w:rsidRDefault="008B228E" w:rsidP="008B22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Belton.</w:t>
      </w:r>
    </w:p>
    <w:p w14:paraId="324402E6" w14:textId="77777777" w:rsidR="008B228E" w:rsidRDefault="008B228E" w:rsidP="008B228E">
      <w:pPr>
        <w:pStyle w:val="NoSpacing"/>
        <w:rPr>
          <w:rFonts w:cs="Times New Roman"/>
          <w:szCs w:val="24"/>
        </w:rPr>
      </w:pPr>
    </w:p>
    <w:p w14:paraId="762FEE52" w14:textId="77777777" w:rsidR="008B228E" w:rsidRDefault="008B228E" w:rsidP="008B228E">
      <w:pPr>
        <w:pStyle w:val="NoSpacing"/>
        <w:rPr>
          <w:rFonts w:cs="Times New Roman"/>
          <w:szCs w:val="24"/>
        </w:rPr>
      </w:pPr>
    </w:p>
    <w:p w14:paraId="27D6A58B" w14:textId="77777777" w:rsidR="008B228E" w:rsidRDefault="008B228E" w:rsidP="008B22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Uppinghgam</w:t>
      </w:r>
      <w:proofErr w:type="spellEnd"/>
      <w:r>
        <w:rPr>
          <w:rFonts w:cs="Times New Roman"/>
          <w:szCs w:val="24"/>
        </w:rPr>
        <w:t xml:space="preserve">, Rutland, </w:t>
      </w:r>
    </w:p>
    <w:p w14:paraId="709992BF" w14:textId="77777777" w:rsidR="008B228E" w:rsidRDefault="008B228E" w:rsidP="008B22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4E9F8DA4" w14:textId="77777777" w:rsidR="008B228E" w:rsidRDefault="008B228E" w:rsidP="008B22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https://inquisitionspostmortem.ac.uk/view/inquisition/25-109/113</w:t>
        </w:r>
      </w:hyperlink>
      <w:r>
        <w:rPr>
          <w:rFonts w:cs="Times New Roman"/>
          <w:szCs w:val="24"/>
        </w:rPr>
        <w:t xml:space="preserve"> )</w:t>
      </w:r>
    </w:p>
    <w:p w14:paraId="5A09A7EA" w14:textId="77777777" w:rsidR="008B228E" w:rsidRDefault="008B228E" w:rsidP="008B228E">
      <w:pPr>
        <w:pStyle w:val="NoSpacing"/>
        <w:rPr>
          <w:rFonts w:cs="Times New Roman"/>
          <w:szCs w:val="24"/>
        </w:rPr>
      </w:pPr>
    </w:p>
    <w:p w14:paraId="3F7BA5F5" w14:textId="77777777" w:rsidR="008B228E" w:rsidRDefault="008B228E" w:rsidP="008B228E">
      <w:pPr>
        <w:pStyle w:val="NoSpacing"/>
        <w:rPr>
          <w:rFonts w:cs="Times New Roman"/>
          <w:szCs w:val="24"/>
        </w:rPr>
      </w:pPr>
    </w:p>
    <w:p w14:paraId="059A7BB4" w14:textId="77777777" w:rsidR="008B228E" w:rsidRDefault="008B228E" w:rsidP="008B22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7943BE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D0C85" w14:textId="77777777" w:rsidR="008B228E" w:rsidRDefault="008B228E" w:rsidP="009139A6">
      <w:r>
        <w:separator/>
      </w:r>
    </w:p>
  </w:endnote>
  <w:endnote w:type="continuationSeparator" w:id="0">
    <w:p w14:paraId="0D0DC720" w14:textId="77777777" w:rsidR="008B228E" w:rsidRDefault="008B22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85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CB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411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F6DE0" w14:textId="77777777" w:rsidR="008B228E" w:rsidRDefault="008B228E" w:rsidP="009139A6">
      <w:r>
        <w:separator/>
      </w:r>
    </w:p>
  </w:footnote>
  <w:footnote w:type="continuationSeparator" w:id="0">
    <w:p w14:paraId="6FB7B33E" w14:textId="77777777" w:rsidR="008B228E" w:rsidRDefault="008B22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699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E3D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BB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8E"/>
    <w:rsid w:val="000666E0"/>
    <w:rsid w:val="002510B7"/>
    <w:rsid w:val="005C130B"/>
    <w:rsid w:val="00826F5C"/>
    <w:rsid w:val="008B228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58622"/>
  <w15:chartTrackingRefBased/>
  <w15:docId w15:val="{6390270D-BC9A-45E6-99D8-46F2F06B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B22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2023-05-27T21:36:00Z</dcterms:created>
  <dcterms:modified xsi:type="dcterms:W3CDTF">2023-05-27T21:37:00Z</dcterms:modified>
</cp:coreProperties>
</file>