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826C8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7AC4A477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Cutler.</w:t>
      </w:r>
    </w:p>
    <w:p w14:paraId="64E652F4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93FDE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410B3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Joan(q.v.).</w:t>
      </w:r>
    </w:p>
    <w:p w14:paraId="7C616FFA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111B891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25822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BF8CE" w14:textId="77777777" w:rsidR="00F22042" w:rsidRDefault="00F22042" w:rsidP="00F22042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1418</w:t>
      </w:r>
      <w:r>
        <w:rPr>
          <w:rFonts w:ascii="Times New Roman" w:hAnsi="Times New Roman" w:cs="Times New Roman"/>
          <w:sz w:val="24"/>
          <w:szCs w:val="24"/>
        </w:rPr>
        <w:tab/>
        <w:t>John del Bache(q.v.) and his wife, Alice(q.v.), brought a plaint of land against</w:t>
      </w:r>
    </w:p>
    <w:p w14:paraId="2864B241" w14:textId="77777777" w:rsidR="00F22042" w:rsidRDefault="00F22042" w:rsidP="00F22042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them(q.v.).   (ibid.)</w:t>
      </w:r>
    </w:p>
    <w:p w14:paraId="3A174307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732E19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C44A8" w14:textId="77777777" w:rsidR="00F22042" w:rsidRDefault="00F22042" w:rsidP="00F22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1B3713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4B0A5" w14:textId="77777777" w:rsidR="00F22042" w:rsidRDefault="00F22042" w:rsidP="009139A6">
      <w:r>
        <w:separator/>
      </w:r>
    </w:p>
  </w:endnote>
  <w:endnote w:type="continuationSeparator" w:id="0">
    <w:p w14:paraId="22B7000A" w14:textId="77777777" w:rsidR="00F22042" w:rsidRDefault="00F220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FE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B12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15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6B012" w14:textId="77777777" w:rsidR="00F22042" w:rsidRDefault="00F22042" w:rsidP="009139A6">
      <w:r>
        <w:separator/>
      </w:r>
    </w:p>
  </w:footnote>
  <w:footnote w:type="continuationSeparator" w:id="0">
    <w:p w14:paraId="44E7BBDC" w14:textId="77777777" w:rsidR="00F22042" w:rsidRDefault="00F220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2C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6A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3A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4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204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80F8"/>
  <w15:chartTrackingRefBased/>
  <w15:docId w15:val="{A5F20205-7A28-40CE-A170-790EDC38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20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2022-07-01T09:30:00Z</dcterms:created>
  <dcterms:modified xsi:type="dcterms:W3CDTF">2022-07-01T09:30:00Z</dcterms:modified>
</cp:coreProperties>
</file>