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385AE5" w14:textId="77777777" w:rsidR="006E7340" w:rsidRDefault="006E7340" w:rsidP="006E7340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John WARDE</w:t>
      </w:r>
      <w:r>
        <w:rPr>
          <w:rFonts w:eastAsia="Times New Roman" w:cs="Times New Roman"/>
          <w:szCs w:val="24"/>
        </w:rPr>
        <w:t xml:space="preserve">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fl.1498)</w:t>
      </w:r>
    </w:p>
    <w:p w14:paraId="0203EF78" w14:textId="77777777" w:rsidR="006E7340" w:rsidRDefault="006E7340" w:rsidP="006E7340">
      <w:pPr>
        <w:pStyle w:val="NoSpacing"/>
        <w:rPr>
          <w:rFonts w:eastAsia="Times New Roman" w:cs="Times New Roman"/>
          <w:szCs w:val="24"/>
        </w:rPr>
      </w:pPr>
    </w:p>
    <w:p w14:paraId="6C066DD6" w14:textId="77777777" w:rsidR="006E7340" w:rsidRDefault="006E7340" w:rsidP="006E7340">
      <w:pPr>
        <w:pStyle w:val="NoSpacing"/>
        <w:rPr>
          <w:rFonts w:eastAsia="Times New Roman" w:cs="Times New Roman"/>
          <w:szCs w:val="24"/>
        </w:rPr>
      </w:pPr>
    </w:p>
    <w:p w14:paraId="4DB0A121" w14:textId="77777777" w:rsidR="006E7340" w:rsidRDefault="006E7340" w:rsidP="006E7340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 Sep.1498</w:t>
      </w:r>
      <w:r>
        <w:rPr>
          <w:rFonts w:eastAsia="Times New Roman" w:cs="Times New Roman"/>
          <w:szCs w:val="24"/>
        </w:rPr>
        <w:tab/>
        <w:t xml:space="preserve">In his Will, Roger </w:t>
      </w:r>
      <w:proofErr w:type="spellStart"/>
      <w:r>
        <w:rPr>
          <w:rFonts w:eastAsia="Times New Roman" w:cs="Times New Roman"/>
          <w:szCs w:val="24"/>
        </w:rPr>
        <w:t>Tymperley</w:t>
      </w:r>
      <w:proofErr w:type="spellEnd"/>
      <w:r>
        <w:rPr>
          <w:rFonts w:eastAsia="Times New Roman" w:cs="Times New Roman"/>
          <w:szCs w:val="24"/>
        </w:rPr>
        <w:t xml:space="preserve"> of Ipswich(q.v.) forgave him the 26s 8d </w:t>
      </w:r>
      <w:proofErr w:type="gramStart"/>
      <w:r>
        <w:rPr>
          <w:rFonts w:eastAsia="Times New Roman" w:cs="Times New Roman"/>
          <w:szCs w:val="24"/>
        </w:rPr>
        <w:t>which</w:t>
      </w:r>
      <w:proofErr w:type="gramEnd"/>
    </w:p>
    <w:p w14:paraId="0C225F9C" w14:textId="77777777" w:rsidR="006E7340" w:rsidRDefault="006E7340" w:rsidP="006E7340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he owed to Roger.</w:t>
      </w:r>
    </w:p>
    <w:p w14:paraId="1DBA9760" w14:textId="77777777" w:rsidR="006E7340" w:rsidRDefault="006E7340" w:rsidP="006E7340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(“The Register of John Morton, Archbishop of Canterbury 1486-1500” </w:t>
      </w:r>
      <w:proofErr w:type="spellStart"/>
      <w:r>
        <w:rPr>
          <w:rFonts w:eastAsia="Times New Roman" w:cs="Times New Roman"/>
          <w:szCs w:val="24"/>
        </w:rPr>
        <w:t>vol.III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1A4DFE17" w14:textId="77777777" w:rsidR="006E7340" w:rsidRDefault="006E7340" w:rsidP="006E7340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ed. Christopher Harper-Bill, pub. Canterbury and York Society 2000, pp.41-2)</w:t>
      </w:r>
    </w:p>
    <w:p w14:paraId="3D198562" w14:textId="77777777" w:rsidR="006E7340" w:rsidRDefault="006E7340" w:rsidP="006E7340">
      <w:pPr>
        <w:pStyle w:val="NoSpacing"/>
        <w:rPr>
          <w:rFonts w:eastAsia="Times New Roman" w:cs="Times New Roman"/>
          <w:szCs w:val="24"/>
        </w:rPr>
      </w:pPr>
    </w:p>
    <w:p w14:paraId="171ECFF4" w14:textId="77777777" w:rsidR="006E7340" w:rsidRDefault="006E7340" w:rsidP="006E7340">
      <w:pPr>
        <w:pStyle w:val="NoSpacing"/>
        <w:rPr>
          <w:rFonts w:eastAsia="Times New Roman" w:cs="Times New Roman"/>
          <w:szCs w:val="24"/>
        </w:rPr>
      </w:pPr>
    </w:p>
    <w:p w14:paraId="141C84D5" w14:textId="77777777" w:rsidR="006E7340" w:rsidRDefault="006E7340" w:rsidP="006E7340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25 April 2023</w:t>
      </w:r>
    </w:p>
    <w:p w14:paraId="34A2DCD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E3C6ED" w14:textId="77777777" w:rsidR="006E7340" w:rsidRDefault="006E7340" w:rsidP="009139A6">
      <w:r>
        <w:separator/>
      </w:r>
    </w:p>
  </w:endnote>
  <w:endnote w:type="continuationSeparator" w:id="0">
    <w:p w14:paraId="7F218A80" w14:textId="77777777" w:rsidR="006E7340" w:rsidRDefault="006E734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1ACDA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1738C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C98C3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FF086F" w14:textId="77777777" w:rsidR="006E7340" w:rsidRDefault="006E7340" w:rsidP="009139A6">
      <w:r>
        <w:separator/>
      </w:r>
    </w:p>
  </w:footnote>
  <w:footnote w:type="continuationSeparator" w:id="0">
    <w:p w14:paraId="75958292" w14:textId="77777777" w:rsidR="006E7340" w:rsidRDefault="006E734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9C555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0AD5F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32F05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340"/>
    <w:rsid w:val="000666E0"/>
    <w:rsid w:val="002510B7"/>
    <w:rsid w:val="005C130B"/>
    <w:rsid w:val="006E7340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9C3AE0"/>
  <w15:chartTrackingRefBased/>
  <w15:docId w15:val="{F6F2D925-CFF4-42E2-B189-15DEAE077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45</Words>
  <Characters>263</Characters>
  <Application>Microsoft Office Word</Application>
  <DocSecurity>0</DocSecurity>
  <Lines>2</Lines>
  <Paragraphs>1</Paragraphs>
  <ScaleCrop>false</ScaleCrop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2023-04-26T19:59:00Z</dcterms:created>
  <dcterms:modified xsi:type="dcterms:W3CDTF">2023-04-26T20:00:00Z</dcterms:modified>
</cp:coreProperties>
</file>