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4EE0A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5B0CBAB7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63EA75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E26342B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Apr.1430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Elverede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Rickmansworth(q.v.).</w:t>
      </w:r>
    </w:p>
    <w:p w14:paraId="3AAC08CC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74DA5645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2C7EF0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0EB05B" w14:textId="77777777" w:rsidR="006C60C4" w:rsidRDefault="006C60C4" w:rsidP="006C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2021</w:t>
      </w:r>
    </w:p>
    <w:p w14:paraId="511FA5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205AF" w14:textId="77777777" w:rsidR="006C60C4" w:rsidRDefault="006C60C4" w:rsidP="009139A6">
      <w:r>
        <w:separator/>
      </w:r>
    </w:p>
  </w:endnote>
  <w:endnote w:type="continuationSeparator" w:id="0">
    <w:p w14:paraId="79954AF5" w14:textId="77777777" w:rsidR="006C60C4" w:rsidRDefault="006C60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25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FF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80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9C837" w14:textId="77777777" w:rsidR="006C60C4" w:rsidRDefault="006C60C4" w:rsidP="009139A6">
      <w:r>
        <w:separator/>
      </w:r>
    </w:p>
  </w:footnote>
  <w:footnote w:type="continuationSeparator" w:id="0">
    <w:p w14:paraId="040E1083" w14:textId="77777777" w:rsidR="006C60C4" w:rsidRDefault="006C60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577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BBA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97C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C4"/>
    <w:rsid w:val="000666E0"/>
    <w:rsid w:val="002510B7"/>
    <w:rsid w:val="005C130B"/>
    <w:rsid w:val="006C60C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E34FA"/>
  <w15:chartTrackingRefBased/>
  <w15:docId w15:val="{AEDBB297-66F9-409D-A761-618469B4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2021-10-17T19:30:00Z</dcterms:created>
  <dcterms:modified xsi:type="dcterms:W3CDTF">2021-10-17T19:30:00Z</dcterms:modified>
</cp:coreProperties>
</file>