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9B8" w:rsidRDefault="006039B8" w:rsidP="006039B8">
      <w:pPr>
        <w:pStyle w:val="NoSpacing"/>
      </w:pPr>
      <w:r>
        <w:rPr>
          <w:u w:val="single"/>
        </w:rPr>
        <w:t>John WARDE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6039B8" w:rsidRDefault="006039B8" w:rsidP="006039B8">
      <w:pPr>
        <w:pStyle w:val="NoSpacing"/>
      </w:pPr>
    </w:p>
    <w:p w:rsidR="006039B8" w:rsidRDefault="006039B8" w:rsidP="006039B8">
      <w:pPr>
        <w:pStyle w:val="NoSpacing"/>
      </w:pPr>
    </w:p>
    <w:p w:rsidR="0024508A" w:rsidRDefault="0024508A" w:rsidP="0024508A">
      <w:pPr>
        <w:pStyle w:val="NoSpacing"/>
      </w:pPr>
      <w:r>
        <w:t xml:space="preserve">  9 Jan.1423</w:t>
      </w:r>
      <w:r>
        <w:tab/>
        <w:t>He was a juror on the inquisition post mortem held in Brigg, Lincolnshire,</w:t>
      </w:r>
    </w:p>
    <w:p w:rsidR="0024508A" w:rsidRDefault="0024508A" w:rsidP="0024508A">
      <w:pPr>
        <w:pStyle w:val="NoSpacing"/>
      </w:pPr>
      <w:r>
        <w:tab/>
      </w:r>
      <w:r>
        <w:tab/>
        <w:t>into lands of the late John Lisle(q.v.).</w:t>
      </w:r>
    </w:p>
    <w:p w:rsidR="0024508A" w:rsidRDefault="0024508A" w:rsidP="0024508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22-17)</w:t>
      </w:r>
    </w:p>
    <w:p w:rsidR="006039B8" w:rsidRDefault="0024508A" w:rsidP="006039B8">
      <w:pPr>
        <w:pStyle w:val="NoSpacing"/>
      </w:pPr>
      <w:r>
        <w:t>15 Jul.</w:t>
      </w:r>
      <w:r>
        <w:tab/>
      </w:r>
      <w:r w:rsidR="006039B8">
        <w:tab/>
        <w:t xml:space="preserve">He was a juror on the inquisition </w:t>
      </w:r>
      <w:proofErr w:type="spellStart"/>
      <w:r w:rsidR="006039B8">
        <w:t>devenerunt</w:t>
      </w:r>
      <w:proofErr w:type="spellEnd"/>
      <w:r w:rsidR="006039B8">
        <w:t xml:space="preserve"> held in </w:t>
      </w:r>
      <w:proofErr w:type="spellStart"/>
      <w:r w:rsidR="006039B8">
        <w:t>Spital</w:t>
      </w:r>
      <w:proofErr w:type="spellEnd"/>
      <w:r w:rsidR="006039B8">
        <w:t xml:space="preserve"> in the Street,</w:t>
      </w:r>
    </w:p>
    <w:p w:rsidR="006039B8" w:rsidRDefault="006039B8" w:rsidP="006039B8">
      <w:pPr>
        <w:pStyle w:val="NoSpacing"/>
      </w:pPr>
      <w:r>
        <w:tab/>
      </w:r>
      <w:r>
        <w:tab/>
        <w:t>Lincolnshire, into lands of the late Elizabeth de la Pole(q.v.).</w:t>
      </w:r>
    </w:p>
    <w:p w:rsidR="006039B8" w:rsidRDefault="006039B8" w:rsidP="006039B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22-43)</w:t>
      </w:r>
    </w:p>
    <w:p w:rsidR="006039B8" w:rsidRDefault="006039B8" w:rsidP="006039B8">
      <w:pPr>
        <w:pStyle w:val="NoSpacing"/>
      </w:pPr>
      <w:r>
        <w:t>21 Jul.</w:t>
      </w:r>
      <w:r>
        <w:tab/>
      </w:r>
      <w:r>
        <w:tab/>
        <w:t xml:space="preserve">He was a juror on the inquisition post mortem held in </w:t>
      </w:r>
      <w:proofErr w:type="spellStart"/>
      <w:r>
        <w:t>Spital</w:t>
      </w:r>
      <w:proofErr w:type="spellEnd"/>
      <w:r>
        <w:t xml:space="preserve"> in the </w:t>
      </w:r>
    </w:p>
    <w:p w:rsidR="006039B8" w:rsidRDefault="006039B8" w:rsidP="006039B8">
      <w:pPr>
        <w:pStyle w:val="NoSpacing"/>
      </w:pPr>
      <w:r>
        <w:tab/>
      </w:r>
      <w:r>
        <w:tab/>
        <w:t>Street into lands of the late Isabel de la Pole.</w:t>
      </w:r>
    </w:p>
    <w:p w:rsidR="006039B8" w:rsidRDefault="006039B8" w:rsidP="006039B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22-49)</w:t>
      </w:r>
    </w:p>
    <w:p w:rsidR="006039B8" w:rsidRDefault="006039B8" w:rsidP="006039B8">
      <w:pPr>
        <w:pStyle w:val="NoSpacing"/>
      </w:pPr>
      <w:r>
        <w:t xml:space="preserve">  2 Aug.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</w:t>
      </w:r>
    </w:p>
    <w:p w:rsidR="006039B8" w:rsidRDefault="006039B8" w:rsidP="006039B8">
      <w:pPr>
        <w:pStyle w:val="NoSpacing"/>
      </w:pPr>
      <w:r>
        <w:tab/>
      </w:r>
      <w:r>
        <w:tab/>
        <w:t xml:space="preserve">in </w:t>
      </w:r>
      <w:proofErr w:type="spellStart"/>
      <w:r>
        <w:t>Spital</w:t>
      </w:r>
      <w:proofErr w:type="spellEnd"/>
      <w:r>
        <w:t xml:space="preserve"> in the Street into lands of Katherine de la Pole, a nun(q.v.).</w:t>
      </w:r>
    </w:p>
    <w:p w:rsidR="006039B8" w:rsidRDefault="006039B8" w:rsidP="006039B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22-55)</w:t>
      </w:r>
    </w:p>
    <w:p w:rsidR="006039B8" w:rsidRDefault="006039B8" w:rsidP="006039B8">
      <w:pPr>
        <w:pStyle w:val="NoSpacing"/>
      </w:pPr>
    </w:p>
    <w:p w:rsidR="006039B8" w:rsidRDefault="006039B8" w:rsidP="006039B8">
      <w:pPr>
        <w:pStyle w:val="NoSpacing"/>
      </w:pPr>
    </w:p>
    <w:p w:rsidR="006039B8" w:rsidRDefault="006039B8" w:rsidP="006039B8">
      <w:pPr>
        <w:pStyle w:val="NoSpacing"/>
      </w:pPr>
      <w:r>
        <w:t>16 December 2016</w:t>
      </w:r>
    </w:p>
    <w:p w:rsidR="0024508A" w:rsidRDefault="0024508A" w:rsidP="006039B8">
      <w:pPr>
        <w:pStyle w:val="NoSpacing"/>
      </w:pPr>
      <w:r>
        <w:t>27 June 2017</w:t>
      </w:r>
      <w:bookmarkStart w:id="0" w:name="_GoBack"/>
      <w:bookmarkEnd w:id="0"/>
    </w:p>
    <w:p w:rsidR="006B2F86" w:rsidRPr="006039B8" w:rsidRDefault="0024508A" w:rsidP="00E71FC3">
      <w:pPr>
        <w:pStyle w:val="NoSpacing"/>
      </w:pPr>
    </w:p>
    <w:sectPr w:rsidR="006B2F86" w:rsidRPr="006039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9B8" w:rsidRDefault="006039B8" w:rsidP="00E71FC3">
      <w:pPr>
        <w:spacing w:after="0" w:line="240" w:lineRule="auto"/>
      </w:pPr>
      <w:r>
        <w:separator/>
      </w:r>
    </w:p>
  </w:endnote>
  <w:endnote w:type="continuationSeparator" w:id="0">
    <w:p w:rsidR="006039B8" w:rsidRDefault="006039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9B8" w:rsidRDefault="006039B8" w:rsidP="00E71FC3">
      <w:pPr>
        <w:spacing w:after="0" w:line="240" w:lineRule="auto"/>
      </w:pPr>
      <w:r>
        <w:separator/>
      </w:r>
    </w:p>
  </w:footnote>
  <w:footnote w:type="continuationSeparator" w:id="0">
    <w:p w:rsidR="006039B8" w:rsidRDefault="006039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B8"/>
    <w:rsid w:val="001A7C09"/>
    <w:rsid w:val="0024508A"/>
    <w:rsid w:val="006039B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2697E"/>
  <w15:chartTrackingRefBased/>
  <w15:docId w15:val="{0CD647A8-5445-4C08-BCAA-275F5F80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2016-12-16T18:49:00Z</dcterms:created>
  <dcterms:modified xsi:type="dcterms:W3CDTF">2017-06-27T07:25:00Z</dcterms:modified>
</cp:coreProperties>
</file>