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8CAF9" w14:textId="77777777" w:rsidR="008B28C8" w:rsidRDefault="008B28C8" w:rsidP="008B28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25BF918B" w14:textId="77777777" w:rsidR="008B28C8" w:rsidRDefault="008B28C8" w:rsidP="008B28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3F483B" w14:textId="77777777" w:rsidR="008B28C8" w:rsidRDefault="008B28C8" w:rsidP="008B28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C2C4E5" w14:textId="77777777" w:rsidR="008B28C8" w:rsidRDefault="008B28C8" w:rsidP="008B28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52084747" w14:textId="77777777" w:rsidR="008B28C8" w:rsidRDefault="008B28C8" w:rsidP="008B28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Herefordshire.</w:t>
      </w:r>
    </w:p>
    <w:p w14:paraId="22A35094" w14:textId="77777777" w:rsidR="008B28C8" w:rsidRDefault="008B28C8" w:rsidP="008B28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6E56F2D0" w14:textId="77777777" w:rsidR="008B28C8" w:rsidRDefault="008B28C8" w:rsidP="008B28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AE067B" w14:textId="77777777" w:rsidR="008B28C8" w:rsidRDefault="008B28C8" w:rsidP="008B28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3B6C55" w14:textId="77777777" w:rsidR="008B28C8" w:rsidRPr="00680D2B" w:rsidRDefault="008B28C8" w:rsidP="008B28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2021</w:t>
      </w:r>
    </w:p>
    <w:p w14:paraId="63392EB2" w14:textId="6DB7D5F0" w:rsidR="00BA00AB" w:rsidRPr="008B28C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B28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551FB" w14:textId="77777777" w:rsidR="008B28C8" w:rsidRDefault="008B28C8" w:rsidP="009139A6">
      <w:r>
        <w:separator/>
      </w:r>
    </w:p>
  </w:endnote>
  <w:endnote w:type="continuationSeparator" w:id="0">
    <w:p w14:paraId="61100503" w14:textId="77777777" w:rsidR="008B28C8" w:rsidRDefault="008B28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E2B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2317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776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13E87" w14:textId="77777777" w:rsidR="008B28C8" w:rsidRDefault="008B28C8" w:rsidP="009139A6">
      <w:r>
        <w:separator/>
      </w:r>
    </w:p>
  </w:footnote>
  <w:footnote w:type="continuationSeparator" w:id="0">
    <w:p w14:paraId="5CE47635" w14:textId="77777777" w:rsidR="008B28C8" w:rsidRDefault="008B28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3E6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5F1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F4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8C8"/>
    <w:rsid w:val="000666E0"/>
    <w:rsid w:val="002510B7"/>
    <w:rsid w:val="005C130B"/>
    <w:rsid w:val="00826F5C"/>
    <w:rsid w:val="008B28C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6E70E"/>
  <w15:chartTrackingRefBased/>
  <w15:docId w15:val="{6F4CC51B-4BD1-4250-B6CB-A9A400233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2021-05-04T15:44:00Z</dcterms:created>
  <dcterms:modified xsi:type="dcterms:W3CDTF">2021-05-04T15:44:00Z</dcterms:modified>
</cp:coreProperties>
</file>