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C2C50" w14:textId="77777777" w:rsidR="00EC4E7C" w:rsidRDefault="00EC4E7C" w:rsidP="00EC4E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Hugh WARDE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fl.1484)</w:t>
      </w:r>
    </w:p>
    <w:p w14:paraId="6FDCDCDD" w14:textId="77777777" w:rsidR="00EC4E7C" w:rsidRDefault="00EC4E7C" w:rsidP="00EC4E7C">
      <w:pPr>
        <w:pStyle w:val="NoSpacing"/>
        <w:rPr>
          <w:rFonts w:cs="Times New Roman"/>
          <w:szCs w:val="24"/>
        </w:rPr>
      </w:pPr>
    </w:p>
    <w:p w14:paraId="07120865" w14:textId="77777777" w:rsidR="00EC4E7C" w:rsidRDefault="00EC4E7C" w:rsidP="00EC4E7C">
      <w:pPr>
        <w:pStyle w:val="NoSpacing"/>
        <w:rPr>
          <w:rFonts w:cs="Times New Roman"/>
          <w:szCs w:val="24"/>
        </w:rPr>
      </w:pPr>
    </w:p>
    <w:p w14:paraId="59D8B2C7" w14:textId="77777777" w:rsidR="00EC4E7C" w:rsidRDefault="00EC4E7C" w:rsidP="00EC4E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Mar.1484</w:t>
      </w:r>
      <w:r>
        <w:rPr>
          <w:rFonts w:cs="Times New Roman"/>
          <w:szCs w:val="24"/>
        </w:rPr>
        <w:tab/>
        <w:t xml:space="preserve">He was appointed Searcher of ships in the port of Ipswich and </w:t>
      </w:r>
      <w:proofErr w:type="gramStart"/>
      <w:r>
        <w:rPr>
          <w:rFonts w:cs="Times New Roman"/>
          <w:szCs w:val="24"/>
        </w:rPr>
        <w:t>all</w:t>
      </w:r>
      <w:proofErr w:type="gramEnd"/>
    </w:p>
    <w:p w14:paraId="694F5CF3" w14:textId="77777777" w:rsidR="00EC4E7C" w:rsidRDefault="00EC4E7C" w:rsidP="00EC4E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adjacent ports and places.   (C.F.R. 1471-85 p.299)</w:t>
      </w:r>
    </w:p>
    <w:p w14:paraId="24ADBC42" w14:textId="77777777" w:rsidR="00EC4E7C" w:rsidRDefault="00EC4E7C" w:rsidP="00EC4E7C">
      <w:pPr>
        <w:pStyle w:val="NoSpacing"/>
        <w:rPr>
          <w:rFonts w:cs="Times New Roman"/>
          <w:szCs w:val="24"/>
        </w:rPr>
      </w:pPr>
    </w:p>
    <w:p w14:paraId="381BEB9F" w14:textId="77777777" w:rsidR="00EC4E7C" w:rsidRDefault="00EC4E7C" w:rsidP="00EC4E7C">
      <w:pPr>
        <w:pStyle w:val="NoSpacing"/>
        <w:rPr>
          <w:rFonts w:cs="Times New Roman"/>
          <w:szCs w:val="24"/>
        </w:rPr>
      </w:pPr>
    </w:p>
    <w:p w14:paraId="222AFCB8" w14:textId="77777777" w:rsidR="00EC4E7C" w:rsidRDefault="00EC4E7C" w:rsidP="00EC4E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December 2023</w:t>
      </w:r>
    </w:p>
    <w:p w14:paraId="4626564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52446" w14:textId="77777777" w:rsidR="00EC4E7C" w:rsidRDefault="00EC4E7C" w:rsidP="009139A6">
      <w:r>
        <w:separator/>
      </w:r>
    </w:p>
  </w:endnote>
  <w:endnote w:type="continuationSeparator" w:id="0">
    <w:p w14:paraId="30C995BC" w14:textId="77777777" w:rsidR="00EC4E7C" w:rsidRDefault="00EC4E7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1C23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AC18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538D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93758" w14:textId="77777777" w:rsidR="00EC4E7C" w:rsidRDefault="00EC4E7C" w:rsidP="009139A6">
      <w:r>
        <w:separator/>
      </w:r>
    </w:p>
  </w:footnote>
  <w:footnote w:type="continuationSeparator" w:id="0">
    <w:p w14:paraId="4B07B37B" w14:textId="77777777" w:rsidR="00EC4E7C" w:rsidRDefault="00EC4E7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ADF1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DDF5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0C58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E7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EC4E7C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E368A"/>
  <w15:chartTrackingRefBased/>
  <w15:docId w15:val="{5033D455-8C7E-4D2F-AFF7-6D40760A2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2023-12-07T16:45:00Z</dcterms:created>
  <dcterms:modified xsi:type="dcterms:W3CDTF">2023-12-07T16:45:00Z</dcterms:modified>
</cp:coreProperties>
</file>