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436D8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0798BA23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99700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29D04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Appleby, Westmoreland,</w:t>
      </w:r>
    </w:p>
    <w:p w14:paraId="629E56E7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Lancastre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F78BB73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24-403)</w:t>
      </w:r>
    </w:p>
    <w:p w14:paraId="05BC1B53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70EC09" w14:textId="77777777" w:rsidR="006D6C2E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1BE78B" w14:textId="77777777" w:rsidR="006D6C2E" w:rsidRPr="00F85DC3" w:rsidRDefault="006D6C2E" w:rsidP="006D6C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March 2021</w:t>
      </w:r>
    </w:p>
    <w:p w14:paraId="4488B052" w14:textId="508E83E8" w:rsidR="00BA00AB" w:rsidRPr="006D6C2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D6C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F1EB09" w14:textId="77777777" w:rsidR="006D6C2E" w:rsidRDefault="006D6C2E" w:rsidP="009139A6">
      <w:r>
        <w:separator/>
      </w:r>
    </w:p>
  </w:endnote>
  <w:endnote w:type="continuationSeparator" w:id="0">
    <w:p w14:paraId="0658759C" w14:textId="77777777" w:rsidR="006D6C2E" w:rsidRDefault="006D6C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E48B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E3B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2DD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E10D1C" w14:textId="77777777" w:rsidR="006D6C2E" w:rsidRDefault="006D6C2E" w:rsidP="009139A6">
      <w:r>
        <w:separator/>
      </w:r>
    </w:p>
  </w:footnote>
  <w:footnote w:type="continuationSeparator" w:id="0">
    <w:p w14:paraId="1C3BD6CC" w14:textId="77777777" w:rsidR="006D6C2E" w:rsidRDefault="006D6C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D546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BC2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7F0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C2E"/>
    <w:rsid w:val="000666E0"/>
    <w:rsid w:val="002510B7"/>
    <w:rsid w:val="005C130B"/>
    <w:rsid w:val="006D6C2E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501A6"/>
  <w15:chartTrackingRefBased/>
  <w15:docId w15:val="{4F5F4207-513E-449D-AE5B-48807583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2021-03-03T20:45:00Z</dcterms:created>
  <dcterms:modified xsi:type="dcterms:W3CDTF">2021-03-03T20:46:00Z</dcterms:modified>
</cp:coreProperties>
</file>