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F6B62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Bernard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F773F3B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Haddenham, Cambridgeshire. Tailor.</w:t>
      </w:r>
    </w:p>
    <w:p w14:paraId="5CC18FDA" w14:textId="77777777" w:rsidR="00787C99" w:rsidRDefault="00787C99" w:rsidP="00787C99">
      <w:pPr>
        <w:rPr>
          <w:rFonts w:ascii="Times New Roman" w:hAnsi="Times New Roman" w:cs="Times New Roman"/>
        </w:rPr>
      </w:pPr>
    </w:p>
    <w:p w14:paraId="08B87ABC" w14:textId="77777777" w:rsidR="00787C99" w:rsidRDefault="00787C99" w:rsidP="00787C99">
      <w:pPr>
        <w:rPr>
          <w:rFonts w:ascii="Times New Roman" w:hAnsi="Times New Roman" w:cs="Times New Roman"/>
        </w:rPr>
      </w:pPr>
    </w:p>
    <w:p w14:paraId="28493E4A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Pellam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</w:t>
      </w:r>
    </w:p>
    <w:p w14:paraId="1CE75502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William </w:t>
      </w:r>
      <w:proofErr w:type="spellStart"/>
      <w:r>
        <w:rPr>
          <w:rFonts w:ascii="Times New Roman" w:hAnsi="Times New Roman" w:cs="Times New Roman"/>
        </w:rPr>
        <w:t>Derant</w:t>
      </w:r>
      <w:proofErr w:type="spellEnd"/>
      <w:r>
        <w:rPr>
          <w:rFonts w:ascii="Times New Roman" w:hAnsi="Times New Roman" w:cs="Times New Roman"/>
        </w:rPr>
        <w:t xml:space="preserve"> of Stamford, Lincolnshire(q.v.), and William </w:t>
      </w:r>
      <w:proofErr w:type="spellStart"/>
      <w:r>
        <w:rPr>
          <w:rFonts w:ascii="Times New Roman" w:hAnsi="Times New Roman" w:cs="Times New Roman"/>
        </w:rPr>
        <w:t>Cok</w:t>
      </w:r>
      <w:proofErr w:type="spellEnd"/>
    </w:p>
    <w:p w14:paraId="71B4E313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Wadnale</w:t>
      </w:r>
      <w:proofErr w:type="spellEnd"/>
      <w:r>
        <w:rPr>
          <w:rFonts w:ascii="Times New Roman" w:hAnsi="Times New Roman" w:cs="Times New Roman"/>
        </w:rPr>
        <w:t>, Northamptonshire(q.v.).</w:t>
      </w:r>
    </w:p>
    <w:p w14:paraId="43783654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5C91A0A" w14:textId="77777777" w:rsidR="00787C99" w:rsidRDefault="00787C99" w:rsidP="00787C99">
      <w:pPr>
        <w:rPr>
          <w:rFonts w:ascii="Times New Roman" w:hAnsi="Times New Roman" w:cs="Times New Roman"/>
        </w:rPr>
      </w:pPr>
    </w:p>
    <w:p w14:paraId="3EF8F68E" w14:textId="77777777" w:rsidR="00787C99" w:rsidRDefault="00787C99" w:rsidP="00787C99">
      <w:pPr>
        <w:rPr>
          <w:rFonts w:ascii="Times New Roman" w:hAnsi="Times New Roman" w:cs="Times New Roman"/>
        </w:rPr>
      </w:pPr>
    </w:p>
    <w:p w14:paraId="7017886A" w14:textId="77777777" w:rsidR="00787C99" w:rsidRDefault="00787C99" w:rsidP="00787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 September 2018 </w:t>
      </w:r>
    </w:p>
    <w:p w14:paraId="3CF34413" w14:textId="77777777" w:rsidR="006B2F86" w:rsidRPr="00E71FC3" w:rsidRDefault="00787C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7A654" w14:textId="77777777" w:rsidR="00787C99" w:rsidRDefault="00787C99" w:rsidP="00E71FC3">
      <w:r>
        <w:separator/>
      </w:r>
    </w:p>
  </w:endnote>
  <w:endnote w:type="continuationSeparator" w:id="0">
    <w:p w14:paraId="12FE43C9" w14:textId="77777777" w:rsidR="00787C99" w:rsidRDefault="00787C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F1D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76817" w14:textId="77777777" w:rsidR="00787C99" w:rsidRDefault="00787C99" w:rsidP="00E71FC3">
      <w:r>
        <w:separator/>
      </w:r>
    </w:p>
  </w:footnote>
  <w:footnote w:type="continuationSeparator" w:id="0">
    <w:p w14:paraId="48B3F016" w14:textId="77777777" w:rsidR="00787C99" w:rsidRDefault="00787C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99"/>
    <w:rsid w:val="001A7C09"/>
    <w:rsid w:val="00577BD5"/>
    <w:rsid w:val="00656CBA"/>
    <w:rsid w:val="006A1F77"/>
    <w:rsid w:val="00733BE7"/>
    <w:rsid w:val="00787C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F0124"/>
  <w15:chartTrackingRefBased/>
  <w15:docId w15:val="{190ADBCB-8BFB-4357-902C-D7CC9CE0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C9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87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2018-10-07T15:39:00Z</dcterms:created>
  <dcterms:modified xsi:type="dcterms:W3CDTF">2018-10-07T15:41:00Z</dcterms:modified>
</cp:coreProperties>
</file>