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97A" w:rsidRDefault="0082797A" w:rsidP="0082797A">
      <w:r>
        <w:rPr>
          <w:u w:val="single"/>
        </w:rPr>
        <w:t>Anneys WARDE</w:t>
      </w:r>
      <w:r>
        <w:t xml:space="preserve">      (fl.1479)</w:t>
      </w:r>
    </w:p>
    <w:p w:rsidR="0082797A" w:rsidRDefault="0082797A" w:rsidP="0082797A"/>
    <w:p w:rsidR="0082797A" w:rsidRDefault="0082797A" w:rsidP="0082797A"/>
    <w:p w:rsidR="0082797A" w:rsidRDefault="0082797A" w:rsidP="0082797A">
      <w:r>
        <w:t xml:space="preserve">  8 Jul.1479</w:t>
      </w:r>
      <w:r>
        <w:tab/>
        <w:t>John Clerk of London, grocer(q.v.), bequeathed her 40s</w:t>
      </w:r>
    </w:p>
    <w:p w:rsidR="0082797A" w:rsidRDefault="0082797A" w:rsidP="0082797A">
      <w:r>
        <w:tab/>
      </w:r>
      <w:r>
        <w:tab/>
        <w:t>(Logge vol.I pp.274-8)</w:t>
      </w:r>
    </w:p>
    <w:p w:rsidR="0082797A" w:rsidRDefault="0082797A" w:rsidP="0082797A"/>
    <w:p w:rsidR="0082797A" w:rsidRDefault="0082797A" w:rsidP="0082797A"/>
    <w:p w:rsidR="00DD5B8A" w:rsidRPr="00564E3C" w:rsidRDefault="0082797A" w:rsidP="00827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16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97A" w:rsidRDefault="0082797A" w:rsidP="00564E3C">
      <w:r>
        <w:separator/>
      </w:r>
    </w:p>
  </w:endnote>
  <w:endnote w:type="continuationSeparator" w:id="0">
    <w:p w:rsidR="0082797A" w:rsidRDefault="0082797A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797A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97A" w:rsidRDefault="0082797A" w:rsidP="00564E3C">
      <w:r>
        <w:separator/>
      </w:r>
    </w:p>
  </w:footnote>
  <w:footnote w:type="continuationSeparator" w:id="0">
    <w:p w:rsidR="0082797A" w:rsidRDefault="0082797A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97A"/>
    <w:rsid w:val="00372DC6"/>
    <w:rsid w:val="00564E3C"/>
    <w:rsid w:val="0064591D"/>
    <w:rsid w:val="0082797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6686F3-6C75-4FA3-B7F4-3E48290D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97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2016-02-05T20:30:00Z</dcterms:created>
  <dcterms:modified xsi:type="dcterms:W3CDTF">2016-02-05T20:30:00Z</dcterms:modified>
</cp:coreProperties>
</file>