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114" w:rsidRDefault="006D0114" w:rsidP="006D0114">
      <w:pPr>
        <w:pStyle w:val="NoSpacing"/>
      </w:pPr>
      <w:r>
        <w:rPr>
          <w:u w:val="single"/>
        </w:rPr>
        <w:t>Agnes WARDE</w:t>
      </w:r>
      <w:r>
        <w:t xml:space="preserve">        (fl.1418)</w:t>
      </w:r>
    </w:p>
    <w:p w:rsidR="006D0114" w:rsidRDefault="006D0114" w:rsidP="006D0114">
      <w:pPr>
        <w:pStyle w:val="NoSpacing"/>
      </w:pPr>
    </w:p>
    <w:p w:rsidR="006D0114" w:rsidRDefault="006D0114" w:rsidP="006D0114">
      <w:pPr>
        <w:pStyle w:val="NoSpacing"/>
      </w:pPr>
    </w:p>
    <w:p w:rsidR="006D0114" w:rsidRDefault="006D0114" w:rsidP="006D0114">
      <w:pPr>
        <w:pStyle w:val="NoSpacing"/>
      </w:pPr>
      <w:r>
        <w:t>= William, junior</w:t>
      </w:r>
      <w:bookmarkStart w:id="0" w:name="_GoBack"/>
      <w:bookmarkEnd w:id="0"/>
      <w:r>
        <w:t>(q.v.)</w:t>
      </w:r>
    </w:p>
    <w:p w:rsidR="006D0114" w:rsidRDefault="006D0114" w:rsidP="006D0114">
      <w:pPr>
        <w:pStyle w:val="NoSpacing"/>
      </w:pP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6D0114" w:rsidRDefault="006D0114" w:rsidP="006D0114">
      <w:pPr>
        <w:pStyle w:val="NoSpacing"/>
      </w:pPr>
    </w:p>
    <w:p w:rsidR="006D0114" w:rsidRDefault="006D0114" w:rsidP="006D0114">
      <w:pPr>
        <w:pStyle w:val="NoSpacing"/>
      </w:pPr>
    </w:p>
    <w:p w:rsidR="006D0114" w:rsidRDefault="006D0114" w:rsidP="006D0114">
      <w:pPr>
        <w:pStyle w:val="NoSpacing"/>
      </w:pPr>
      <w:r>
        <w:t>24 Apr.1418</w:t>
      </w:r>
      <w:r>
        <w:tab/>
        <w:t>They are mentioned in the settlement of the action taken by Nicholas</w:t>
      </w:r>
    </w:p>
    <w:p w:rsidR="006D0114" w:rsidRDefault="006D0114" w:rsidP="006D0114">
      <w:pPr>
        <w:pStyle w:val="NoSpacing"/>
      </w:pPr>
      <w:r>
        <w:tab/>
      </w:r>
      <w:r>
        <w:tab/>
        <w:t>FitzHerberd(q.v.) and John Sachevill(q.v.) against William Warde(q.v.)</w:t>
      </w:r>
    </w:p>
    <w:p w:rsidR="006D0114" w:rsidRDefault="006D0114" w:rsidP="006D0114">
      <w:pPr>
        <w:pStyle w:val="NoSpacing"/>
        <w:ind w:left="1440"/>
      </w:pPr>
      <w:r>
        <w:t>and his wife, Levena(q.v.), over over a messuage, 39 acres of land and 3 acres of meadow in Taviton, Devon.   (ibid.)</w:t>
      </w:r>
    </w:p>
    <w:p w:rsidR="006D0114" w:rsidRDefault="006D0114" w:rsidP="006D0114">
      <w:pPr>
        <w:pStyle w:val="NoSpacing"/>
      </w:pPr>
    </w:p>
    <w:p w:rsidR="006D0114" w:rsidRDefault="006D0114" w:rsidP="006D0114">
      <w:pPr>
        <w:pStyle w:val="NoSpacing"/>
      </w:pPr>
    </w:p>
    <w:p w:rsidR="006D0114" w:rsidRDefault="006D0114" w:rsidP="006D0114">
      <w:pPr>
        <w:pStyle w:val="NoSpacing"/>
      </w:pPr>
      <w:r>
        <w:t>30 December 2016</w:t>
      </w:r>
    </w:p>
    <w:p w:rsidR="006B2F86" w:rsidRPr="00E71FC3" w:rsidRDefault="006D011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114" w:rsidRDefault="006D0114" w:rsidP="00E71FC3">
      <w:pPr>
        <w:spacing w:after="0" w:line="240" w:lineRule="auto"/>
      </w:pPr>
      <w:r>
        <w:separator/>
      </w:r>
    </w:p>
  </w:endnote>
  <w:endnote w:type="continuationSeparator" w:id="0">
    <w:p w:rsidR="006D0114" w:rsidRDefault="006D01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114" w:rsidRDefault="006D0114" w:rsidP="00E71FC3">
      <w:pPr>
        <w:spacing w:after="0" w:line="240" w:lineRule="auto"/>
      </w:pPr>
      <w:r>
        <w:separator/>
      </w:r>
    </w:p>
  </w:footnote>
  <w:footnote w:type="continuationSeparator" w:id="0">
    <w:p w:rsidR="006D0114" w:rsidRDefault="006D01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114"/>
    <w:rsid w:val="001A7C09"/>
    <w:rsid w:val="006D011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0F674"/>
  <w15:chartTrackingRefBased/>
  <w15:docId w15:val="{1FF9F0BD-38DF-4217-A51A-B6DA9417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D01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2017-01-11T22:29:00Z</dcterms:created>
  <dcterms:modified xsi:type="dcterms:W3CDTF">2017-01-11T22:29:00Z</dcterms:modified>
</cp:coreProperties>
</file>