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498E" w:rsidRDefault="00E1498E" w:rsidP="00E1498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WARD</w:t>
      </w:r>
      <w:r>
        <w:t xml:space="preserve">   </w:t>
      </w:r>
      <w:proofErr w:type="gramStart"/>
      <w:r>
        <w:t xml:space="preserve">   (</w:t>
      </w:r>
      <w:proofErr w:type="gramEnd"/>
      <w:r>
        <w:t>fl.1477)</w:t>
      </w:r>
    </w:p>
    <w:p w:rsidR="00E1498E" w:rsidRDefault="00E1498E" w:rsidP="00E1498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Cranbrook, Kent.</w:t>
      </w:r>
    </w:p>
    <w:p w:rsidR="00E1498E" w:rsidRDefault="00E1498E" w:rsidP="00E1498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1498E" w:rsidRDefault="00E1498E" w:rsidP="00E1498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1498E" w:rsidRDefault="00E1498E" w:rsidP="00E1498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1477</w:t>
      </w:r>
      <w:r>
        <w:tab/>
        <w:t>He made his Will.   (Plomer p.492)</w:t>
      </w:r>
    </w:p>
    <w:p w:rsidR="00E1498E" w:rsidRDefault="00E1498E" w:rsidP="00E1498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1498E" w:rsidRDefault="00E1498E" w:rsidP="00E1498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1498E" w:rsidRDefault="00E1498E" w:rsidP="00E1498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4 December 2017</w:t>
      </w:r>
    </w:p>
    <w:p w:rsidR="006B2F86" w:rsidRPr="00E71FC3" w:rsidRDefault="00E1498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498E" w:rsidRDefault="00E1498E" w:rsidP="00E71FC3">
      <w:pPr>
        <w:spacing w:after="0" w:line="240" w:lineRule="auto"/>
      </w:pPr>
      <w:r>
        <w:separator/>
      </w:r>
    </w:p>
  </w:endnote>
  <w:endnote w:type="continuationSeparator" w:id="0">
    <w:p w:rsidR="00E1498E" w:rsidRDefault="00E149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498E" w:rsidRDefault="00E1498E" w:rsidP="00E71FC3">
      <w:pPr>
        <w:spacing w:after="0" w:line="240" w:lineRule="auto"/>
      </w:pPr>
      <w:r>
        <w:separator/>
      </w:r>
    </w:p>
  </w:footnote>
  <w:footnote w:type="continuationSeparator" w:id="0">
    <w:p w:rsidR="00E1498E" w:rsidRDefault="00E149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98E"/>
    <w:rsid w:val="001A7C09"/>
    <w:rsid w:val="00577BD5"/>
    <w:rsid w:val="00656CBA"/>
    <w:rsid w:val="006A1F77"/>
    <w:rsid w:val="00733BE7"/>
    <w:rsid w:val="00AB52E8"/>
    <w:rsid w:val="00B16D3F"/>
    <w:rsid w:val="00BB41AC"/>
    <w:rsid w:val="00E1498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255B68-9B98-409E-9DBD-96B400B9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2017-12-08T22:15:00Z</dcterms:created>
  <dcterms:modified xsi:type="dcterms:W3CDTF">2017-12-08T22:17:00Z</dcterms:modified>
</cp:coreProperties>
</file>