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4E674" w14:textId="77777777" w:rsidR="00DA035A" w:rsidRDefault="00DA035A" w:rsidP="00DA035A">
      <w:pPr>
        <w:pStyle w:val="NoSpacing"/>
      </w:pPr>
      <w:r>
        <w:rPr>
          <w:u w:val="single"/>
        </w:rPr>
        <w:t>Thomas WARD</w:t>
      </w:r>
      <w:r>
        <w:t xml:space="preserve">       </w:t>
      </w:r>
      <w:r>
        <w:t>(fl.1498)</w:t>
      </w:r>
    </w:p>
    <w:p w14:paraId="05499E86" w14:textId="33E4F6B4" w:rsidR="00DA035A" w:rsidRDefault="00DA035A" w:rsidP="00DA035A">
      <w:pPr>
        <w:pStyle w:val="NoSpacing"/>
      </w:pPr>
      <w:r>
        <w:t xml:space="preserve">of York. </w:t>
      </w:r>
      <w:r>
        <w:t>Barber.</w:t>
      </w:r>
      <w:bookmarkStart w:id="0" w:name="_GoBack"/>
      <w:bookmarkEnd w:id="0"/>
    </w:p>
    <w:p w14:paraId="74533EDD" w14:textId="77777777" w:rsidR="00DA035A" w:rsidRDefault="00DA035A" w:rsidP="00DA035A">
      <w:pPr>
        <w:pStyle w:val="NoSpacing"/>
      </w:pPr>
      <w:r>
        <w:t xml:space="preserve"> </w:t>
      </w:r>
    </w:p>
    <w:p w14:paraId="389FA05C" w14:textId="77777777" w:rsidR="00DA035A" w:rsidRDefault="00DA035A" w:rsidP="00DA035A">
      <w:pPr>
        <w:pStyle w:val="NoSpacing"/>
      </w:pPr>
    </w:p>
    <w:p w14:paraId="5ED7AC55" w14:textId="77777777" w:rsidR="00DA035A" w:rsidRDefault="00DA035A" w:rsidP="00DA035A">
      <w:pPr>
        <w:pStyle w:val="NoSpacing"/>
      </w:pPr>
      <w:r>
        <w:tab/>
        <w:t>1498</w:t>
      </w:r>
      <w:r>
        <w:tab/>
        <w:t>He became a Freeman.   (R.F.Y. p.222)</w:t>
      </w:r>
    </w:p>
    <w:p w14:paraId="12FB1A97" w14:textId="77777777" w:rsidR="00DA035A" w:rsidRDefault="00DA035A" w:rsidP="00DA035A">
      <w:pPr>
        <w:pStyle w:val="NoSpacing"/>
      </w:pPr>
    </w:p>
    <w:p w14:paraId="4637C0F0" w14:textId="77777777" w:rsidR="00DA035A" w:rsidRDefault="00DA035A" w:rsidP="00DA035A">
      <w:pPr>
        <w:pStyle w:val="NoSpacing"/>
      </w:pPr>
    </w:p>
    <w:p w14:paraId="63F185DC" w14:textId="77777777" w:rsidR="00DA035A" w:rsidRPr="00A44B2F" w:rsidRDefault="00DA035A" w:rsidP="00DA035A">
      <w:pPr>
        <w:pStyle w:val="NoSpacing"/>
      </w:pPr>
      <w:r>
        <w:t>1 December 2019</w:t>
      </w:r>
    </w:p>
    <w:p w14:paraId="39E9EBDE" w14:textId="43A93E7C" w:rsidR="006B2F86" w:rsidRPr="00DA035A" w:rsidRDefault="00DA035A" w:rsidP="00E71FC3">
      <w:pPr>
        <w:pStyle w:val="NoSpacing"/>
      </w:pPr>
    </w:p>
    <w:sectPr w:rsidR="006B2F86" w:rsidRPr="00DA03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710FB" w14:textId="77777777" w:rsidR="00DA035A" w:rsidRDefault="00DA035A" w:rsidP="00E71FC3">
      <w:pPr>
        <w:spacing w:after="0" w:line="240" w:lineRule="auto"/>
      </w:pPr>
      <w:r>
        <w:separator/>
      </w:r>
    </w:p>
  </w:endnote>
  <w:endnote w:type="continuationSeparator" w:id="0">
    <w:p w14:paraId="5650E03F" w14:textId="77777777" w:rsidR="00DA035A" w:rsidRDefault="00DA03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1A72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A80C8" w14:textId="77777777" w:rsidR="00DA035A" w:rsidRDefault="00DA035A" w:rsidP="00E71FC3">
      <w:pPr>
        <w:spacing w:after="0" w:line="240" w:lineRule="auto"/>
      </w:pPr>
      <w:r>
        <w:separator/>
      </w:r>
    </w:p>
  </w:footnote>
  <w:footnote w:type="continuationSeparator" w:id="0">
    <w:p w14:paraId="70139034" w14:textId="77777777" w:rsidR="00DA035A" w:rsidRDefault="00DA03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5A"/>
    <w:rsid w:val="001A7C09"/>
    <w:rsid w:val="00577BD5"/>
    <w:rsid w:val="006A1F77"/>
    <w:rsid w:val="00733BE7"/>
    <w:rsid w:val="00AB52E8"/>
    <w:rsid w:val="00B16D3F"/>
    <w:rsid w:val="00DA03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50A93"/>
  <w15:chartTrackingRefBased/>
  <w15:docId w15:val="{D78DC78A-C4A4-47E1-A45F-9ABA555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2019-12-01T16:58:00Z</dcterms:created>
  <dcterms:modified xsi:type="dcterms:W3CDTF">2019-12-01T17:03:00Z</dcterms:modified>
</cp:coreProperties>
</file>