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DDE4" w14:textId="77777777" w:rsidR="00165EE3" w:rsidRDefault="00165EE3" w:rsidP="00165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WARD</w:t>
      </w:r>
      <w:r>
        <w:rPr>
          <w:rFonts w:cs="Times New Roman"/>
          <w:szCs w:val="24"/>
        </w:rPr>
        <w:t xml:space="preserve">       (fl.1465)</w:t>
      </w:r>
    </w:p>
    <w:p w14:paraId="24BF6C64" w14:textId="77777777" w:rsidR="00165EE3" w:rsidRDefault="00165EE3" w:rsidP="00165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Boughton, Northamptonshire. Husbandman.</w:t>
      </w:r>
    </w:p>
    <w:p w14:paraId="5EADF5C5" w14:textId="77777777" w:rsidR="00165EE3" w:rsidRDefault="00165EE3" w:rsidP="00165EE3">
      <w:pPr>
        <w:pStyle w:val="NoSpacing"/>
        <w:rPr>
          <w:rFonts w:cs="Times New Roman"/>
          <w:szCs w:val="24"/>
        </w:rPr>
      </w:pPr>
    </w:p>
    <w:p w14:paraId="52BA5E4E" w14:textId="77777777" w:rsidR="00165EE3" w:rsidRDefault="00165EE3" w:rsidP="00165EE3">
      <w:pPr>
        <w:pStyle w:val="NoSpacing"/>
        <w:rPr>
          <w:rFonts w:cs="Times New Roman"/>
          <w:szCs w:val="24"/>
        </w:rPr>
      </w:pPr>
    </w:p>
    <w:p w14:paraId="52C0CB13" w14:textId="77777777" w:rsidR="00165EE3" w:rsidRDefault="00165EE3" w:rsidP="00165E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Richard Austyn(q.v.) brought a plaint of trespass against him and 3 others.</w:t>
      </w:r>
    </w:p>
    <w:p w14:paraId="493B7197" w14:textId="77777777" w:rsidR="00165EE3" w:rsidRDefault="00165EE3" w:rsidP="00165EE3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E704EE">
          <w:rPr>
            <w:rStyle w:val="Hyperlink"/>
            <w:rFonts w:cs="Times New Roman"/>
            <w:szCs w:val="24"/>
            <w:lang w:val="en-GB"/>
          </w:rPr>
          <w:t>https://waalt.uh.edu/index.php/KB27/815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088197F5" w14:textId="77777777" w:rsidR="00165EE3" w:rsidRDefault="00165EE3" w:rsidP="00165EE3">
      <w:pPr>
        <w:pStyle w:val="NoSpacing"/>
        <w:rPr>
          <w:rFonts w:cs="Times New Roman"/>
          <w:szCs w:val="24"/>
          <w:lang w:val="en-GB"/>
        </w:rPr>
      </w:pPr>
    </w:p>
    <w:p w14:paraId="6EAF4D45" w14:textId="77777777" w:rsidR="00165EE3" w:rsidRDefault="00165EE3" w:rsidP="00165EE3">
      <w:pPr>
        <w:pStyle w:val="NoSpacing"/>
        <w:rPr>
          <w:rFonts w:cs="Times New Roman"/>
          <w:szCs w:val="24"/>
        </w:rPr>
      </w:pPr>
    </w:p>
    <w:p w14:paraId="14944A9A" w14:textId="1DBD7E16" w:rsidR="00617568" w:rsidRPr="00086E2C" w:rsidRDefault="00165E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2025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C001B" w14:textId="77777777" w:rsidR="00165EE3" w:rsidRDefault="00165EE3" w:rsidP="00086E2C">
      <w:pPr>
        <w:spacing w:after="0" w:line="240" w:lineRule="auto"/>
      </w:pPr>
      <w:r>
        <w:separator/>
      </w:r>
    </w:p>
  </w:endnote>
  <w:endnote w:type="continuationSeparator" w:id="0">
    <w:p w14:paraId="4A5BB26D" w14:textId="77777777" w:rsidR="00165EE3" w:rsidRDefault="00165EE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7F9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3F4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DBBE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EFF5F" w14:textId="77777777" w:rsidR="00165EE3" w:rsidRDefault="00165EE3" w:rsidP="00086E2C">
      <w:pPr>
        <w:spacing w:after="0" w:line="240" w:lineRule="auto"/>
      </w:pPr>
      <w:r>
        <w:separator/>
      </w:r>
    </w:p>
  </w:footnote>
  <w:footnote w:type="continuationSeparator" w:id="0">
    <w:p w14:paraId="4D5C4722" w14:textId="77777777" w:rsidR="00165EE3" w:rsidRDefault="00165EE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9D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93D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89E8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EE3"/>
    <w:rsid w:val="00086E2C"/>
    <w:rsid w:val="000A2E7A"/>
    <w:rsid w:val="00165EE3"/>
    <w:rsid w:val="002244B7"/>
    <w:rsid w:val="00314D94"/>
    <w:rsid w:val="00617568"/>
    <w:rsid w:val="006E68FA"/>
    <w:rsid w:val="00BF371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83B2C"/>
  <w15:chartTrackingRefBased/>
  <w15:docId w15:val="{7E9E1C2F-AD70-4A28-B4E5-A2361269B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65EE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65EE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1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240</Characters>
  <Application>Microsoft Office Word</Application>
  <DocSecurity>0</DocSecurity>
  <Lines>15</Lines>
  <Paragraphs>9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2025-11-25T21:29:00Z</dcterms:created>
  <dcterms:modified xsi:type="dcterms:W3CDTF">2025-11-25T21:29:00Z</dcterms:modified>
</cp:coreProperties>
</file>