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B7F9C" w14:textId="77777777" w:rsidR="00B956E6" w:rsidRDefault="00B956E6" w:rsidP="00B956E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WARD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fl.1473)</w:t>
      </w:r>
    </w:p>
    <w:p w14:paraId="29BB4456" w14:textId="77777777" w:rsidR="00B956E6" w:rsidRDefault="00B956E6" w:rsidP="00B956E6">
      <w:pPr>
        <w:pStyle w:val="NoSpacing"/>
        <w:jc w:val="both"/>
        <w:rPr>
          <w:rFonts w:cs="Times New Roman"/>
          <w:szCs w:val="24"/>
          <w:lang w:val="en-GB"/>
        </w:rPr>
      </w:pPr>
    </w:p>
    <w:p w14:paraId="103967B8" w14:textId="77777777" w:rsidR="00B956E6" w:rsidRDefault="00B956E6" w:rsidP="00B956E6">
      <w:pPr>
        <w:pStyle w:val="NoSpacing"/>
        <w:jc w:val="both"/>
        <w:rPr>
          <w:rFonts w:cs="Times New Roman"/>
          <w:szCs w:val="24"/>
          <w:lang w:val="en-GB"/>
        </w:rPr>
      </w:pPr>
    </w:p>
    <w:p w14:paraId="054CB478" w14:textId="77777777" w:rsidR="00B956E6" w:rsidRDefault="00B956E6" w:rsidP="00B956E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1473</w:t>
      </w:r>
      <w:r>
        <w:rPr>
          <w:rFonts w:cs="Times New Roman"/>
          <w:szCs w:val="24"/>
          <w:lang w:val="en-GB"/>
        </w:rPr>
        <w:tab/>
        <w:t>He made a plaint of debt against John Tailour of Walden(q.v.) and three others.</w:t>
      </w:r>
    </w:p>
    <w:p w14:paraId="6AB42307" w14:textId="77777777" w:rsidR="00B956E6" w:rsidRDefault="00B956E6" w:rsidP="00B956E6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9D63F7">
          <w:rPr>
            <w:rStyle w:val="Hyperlink"/>
            <w:rFonts w:cs="Times New Roman"/>
            <w:szCs w:val="24"/>
            <w:lang w:val="en-GB"/>
          </w:rPr>
          <w:t>https://waalt.uh.edu/index.php/IDXCP40no847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BB0AFAB" w14:textId="77777777" w:rsidR="00B956E6" w:rsidRDefault="00B956E6" w:rsidP="00B956E6">
      <w:pPr>
        <w:pStyle w:val="NoSpacing"/>
        <w:jc w:val="both"/>
        <w:rPr>
          <w:rFonts w:cs="Times New Roman"/>
          <w:szCs w:val="24"/>
          <w:lang w:val="en-GB"/>
        </w:rPr>
      </w:pPr>
    </w:p>
    <w:p w14:paraId="644FEAB7" w14:textId="77777777" w:rsidR="00B956E6" w:rsidRDefault="00B956E6" w:rsidP="00B956E6">
      <w:pPr>
        <w:pStyle w:val="NoSpacing"/>
        <w:jc w:val="both"/>
        <w:rPr>
          <w:rFonts w:cs="Times New Roman"/>
          <w:szCs w:val="24"/>
          <w:lang w:val="en-GB"/>
        </w:rPr>
      </w:pPr>
    </w:p>
    <w:p w14:paraId="68EC6624" w14:textId="77777777" w:rsidR="00B956E6" w:rsidRDefault="00B956E6" w:rsidP="00B956E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18 January 2024</w:t>
      </w:r>
    </w:p>
    <w:p w14:paraId="234501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9F573" w14:textId="77777777" w:rsidR="00B956E6" w:rsidRDefault="00B956E6" w:rsidP="009139A6">
      <w:r>
        <w:separator/>
      </w:r>
    </w:p>
  </w:endnote>
  <w:endnote w:type="continuationSeparator" w:id="0">
    <w:p w14:paraId="5EC04563" w14:textId="77777777" w:rsidR="00B956E6" w:rsidRDefault="00B956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C13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E1B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200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85276" w14:textId="77777777" w:rsidR="00B956E6" w:rsidRDefault="00B956E6" w:rsidP="009139A6">
      <w:r>
        <w:separator/>
      </w:r>
    </w:p>
  </w:footnote>
  <w:footnote w:type="continuationSeparator" w:id="0">
    <w:p w14:paraId="250D13CD" w14:textId="77777777" w:rsidR="00B956E6" w:rsidRDefault="00B956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32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98C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C04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E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56E6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8197E"/>
  <w15:chartTrackingRefBased/>
  <w15:docId w15:val="{398CBF39-21EC-4C59-81F9-31006F1C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956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2024-01-29T07:29:00Z</dcterms:created>
  <dcterms:modified xsi:type="dcterms:W3CDTF">2024-01-29T07:29:00Z</dcterms:modified>
</cp:coreProperties>
</file>