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CC8" w:rsidRDefault="00B94CC8" w:rsidP="00B94CC8">
      <w:pPr>
        <w:pStyle w:val="NoSpacing"/>
      </w:pPr>
      <w:r>
        <w:rPr>
          <w:u w:val="single"/>
        </w:rPr>
        <w:t>Roger WARD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187E48" w:rsidRDefault="00187E48" w:rsidP="00B94CC8">
      <w:pPr>
        <w:pStyle w:val="NoSpacing"/>
      </w:pPr>
      <w:r>
        <w:t xml:space="preserve">of </w:t>
      </w:r>
      <w:bookmarkStart w:id="0" w:name="_GoBack"/>
      <w:bookmarkEnd w:id="0"/>
      <w:r>
        <w:t>Tillington.</w:t>
      </w:r>
    </w:p>
    <w:p w:rsidR="00B94CC8" w:rsidRDefault="00B94CC8" w:rsidP="00B94CC8">
      <w:pPr>
        <w:pStyle w:val="NoSpacing"/>
      </w:pPr>
    </w:p>
    <w:p w:rsidR="00B94CC8" w:rsidRDefault="00B94CC8" w:rsidP="00B94CC8">
      <w:pPr>
        <w:pStyle w:val="NoSpacing"/>
      </w:pPr>
    </w:p>
    <w:p w:rsidR="00B94CC8" w:rsidRDefault="00B94CC8" w:rsidP="00B94CC8">
      <w:pPr>
        <w:pStyle w:val="NoSpacing"/>
      </w:pPr>
      <w:r>
        <w:t>26 Sep.1421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Ledbury, Herefordshire,</w:t>
      </w:r>
    </w:p>
    <w:p w:rsidR="00B94CC8" w:rsidRDefault="00B94CC8" w:rsidP="00B94CC8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Leche</w:t>
      </w:r>
      <w:proofErr w:type="spellEnd"/>
      <w:r>
        <w:t>(q.v.).</w:t>
      </w:r>
    </w:p>
    <w:p w:rsidR="00B94CC8" w:rsidRDefault="00B94CC8" w:rsidP="00B94CC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21-582)</w:t>
      </w:r>
    </w:p>
    <w:p w:rsidR="00B94CC8" w:rsidRDefault="00B94CC8" w:rsidP="00B94CC8">
      <w:pPr>
        <w:pStyle w:val="NoSpacing"/>
      </w:pPr>
    </w:p>
    <w:p w:rsidR="00B94CC8" w:rsidRDefault="00B94CC8" w:rsidP="00B94CC8">
      <w:pPr>
        <w:pStyle w:val="NoSpacing"/>
      </w:pPr>
    </w:p>
    <w:p w:rsidR="00B94CC8" w:rsidRPr="00052DE8" w:rsidRDefault="00B94CC8" w:rsidP="00B94CC8">
      <w:pPr>
        <w:pStyle w:val="NoSpacing"/>
      </w:pPr>
      <w:r>
        <w:t>18 October 2016</w:t>
      </w:r>
    </w:p>
    <w:p w:rsidR="006B2F86" w:rsidRPr="00B94CC8" w:rsidRDefault="00187E48" w:rsidP="00E71FC3">
      <w:pPr>
        <w:pStyle w:val="NoSpacing"/>
      </w:pPr>
    </w:p>
    <w:sectPr w:rsidR="006B2F86" w:rsidRPr="00B94C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C8" w:rsidRDefault="00B94CC8" w:rsidP="00E71FC3">
      <w:pPr>
        <w:spacing w:after="0" w:line="240" w:lineRule="auto"/>
      </w:pPr>
      <w:r>
        <w:separator/>
      </w:r>
    </w:p>
  </w:endnote>
  <w:endnote w:type="continuationSeparator" w:id="0">
    <w:p w:rsidR="00B94CC8" w:rsidRDefault="00B94C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C8" w:rsidRDefault="00B94CC8" w:rsidP="00E71FC3">
      <w:pPr>
        <w:spacing w:after="0" w:line="240" w:lineRule="auto"/>
      </w:pPr>
      <w:r>
        <w:separator/>
      </w:r>
    </w:p>
  </w:footnote>
  <w:footnote w:type="continuationSeparator" w:id="0">
    <w:p w:rsidR="00B94CC8" w:rsidRDefault="00B94C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C8"/>
    <w:rsid w:val="00187E48"/>
    <w:rsid w:val="001A7C09"/>
    <w:rsid w:val="00733BE7"/>
    <w:rsid w:val="00AB52E8"/>
    <w:rsid w:val="00B16D3F"/>
    <w:rsid w:val="00B94C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F545"/>
  <w15:chartTrackingRefBased/>
  <w15:docId w15:val="{AF3DD535-DB69-4894-8AF5-C60550A3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2016-10-18T19:28:00Z</dcterms:created>
  <dcterms:modified xsi:type="dcterms:W3CDTF">2016-10-18T19:30:00Z</dcterms:modified>
</cp:coreProperties>
</file>