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WARD</w:t>
      </w:r>
      <w:r w:rsidR="00EF0F2B">
        <w:rPr>
          <w:rFonts w:ascii="Times New Roman" w:hAnsi="Times New Roman" w:cs="Times New Roman"/>
          <w:sz w:val="24"/>
          <w:szCs w:val="24"/>
          <w:u w:val="single"/>
        </w:rPr>
        <w:t>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(fl.1405)</w:t>
      </w: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the lands of the late James Butler, Earl of Ormond(q.v.).</w:t>
      </w: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21-261)</w:t>
      </w: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C0A0E" w:rsidRDefault="008C0A0E" w:rsidP="008C0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sectPr w:rsidR="00DD5B8A" w:rsidRPr="008C0A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A0E" w:rsidRDefault="008C0A0E" w:rsidP="00564E3C">
      <w:pPr>
        <w:spacing w:after="0" w:line="240" w:lineRule="auto"/>
      </w:pPr>
      <w:r>
        <w:separator/>
      </w:r>
    </w:p>
  </w:endnote>
  <w:endnote w:type="continuationSeparator" w:id="0">
    <w:p w:rsidR="008C0A0E" w:rsidRDefault="008C0A0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C0A0E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A0E" w:rsidRDefault="008C0A0E" w:rsidP="00564E3C">
      <w:pPr>
        <w:spacing w:after="0" w:line="240" w:lineRule="auto"/>
      </w:pPr>
      <w:r>
        <w:separator/>
      </w:r>
    </w:p>
  </w:footnote>
  <w:footnote w:type="continuationSeparator" w:id="0">
    <w:p w:rsidR="008C0A0E" w:rsidRDefault="008C0A0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0E"/>
    <w:rsid w:val="00372DC6"/>
    <w:rsid w:val="00564E3C"/>
    <w:rsid w:val="0064591D"/>
    <w:rsid w:val="008C0A0E"/>
    <w:rsid w:val="00DD5B8A"/>
    <w:rsid w:val="00EB41B8"/>
    <w:rsid w:val="00EF0F2B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E693"/>
  <w15:chartTrackingRefBased/>
  <w15:docId w15:val="{370FC529-A5E8-4AB2-A475-A3A8F43D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2016-02-19T20:17:00Z</dcterms:created>
  <dcterms:modified xsi:type="dcterms:W3CDTF">2016-02-19T20:17:00Z</dcterms:modified>
</cp:coreProperties>
</file>