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EC72C" w14:textId="77777777" w:rsidR="005D78D5" w:rsidRDefault="005D78D5" w:rsidP="005D7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36DBD8C6" w14:textId="77777777" w:rsidR="005D78D5" w:rsidRDefault="005D78D5" w:rsidP="005D7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Osprenge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Husbandman.</w:t>
      </w:r>
    </w:p>
    <w:p w14:paraId="2B17EC16" w14:textId="77777777" w:rsidR="005D78D5" w:rsidRDefault="005D78D5" w:rsidP="005D7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C8DEC2" w14:textId="77777777" w:rsidR="005D78D5" w:rsidRDefault="005D78D5" w:rsidP="005D7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169F5A" w14:textId="77777777" w:rsidR="005D78D5" w:rsidRDefault="005D78D5" w:rsidP="005D7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>William Code of London, cutler(q.v.), brought a plaint of debt against him.</w:t>
      </w:r>
    </w:p>
    <w:p w14:paraId="46EC2898" w14:textId="77777777" w:rsidR="005D78D5" w:rsidRDefault="005D78D5" w:rsidP="005D7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CDE3472" w14:textId="77777777" w:rsidR="005D78D5" w:rsidRDefault="005D78D5" w:rsidP="005D7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8EE277" w14:textId="77777777" w:rsidR="005D78D5" w:rsidRDefault="005D78D5" w:rsidP="005D7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92BC2F" w14:textId="77777777" w:rsidR="005D78D5" w:rsidRDefault="005D78D5" w:rsidP="005D7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2022</w:t>
      </w:r>
    </w:p>
    <w:p w14:paraId="2A91CC0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5FCD8" w14:textId="77777777" w:rsidR="005D78D5" w:rsidRDefault="005D78D5" w:rsidP="009139A6">
      <w:r>
        <w:separator/>
      </w:r>
    </w:p>
  </w:endnote>
  <w:endnote w:type="continuationSeparator" w:id="0">
    <w:p w14:paraId="1E27E7C1" w14:textId="77777777" w:rsidR="005D78D5" w:rsidRDefault="005D78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BF7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FD7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504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C2AF7" w14:textId="77777777" w:rsidR="005D78D5" w:rsidRDefault="005D78D5" w:rsidP="009139A6">
      <w:r>
        <w:separator/>
      </w:r>
    </w:p>
  </w:footnote>
  <w:footnote w:type="continuationSeparator" w:id="0">
    <w:p w14:paraId="1364922A" w14:textId="77777777" w:rsidR="005D78D5" w:rsidRDefault="005D78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537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3B6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A89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8D5"/>
    <w:rsid w:val="000666E0"/>
    <w:rsid w:val="002510B7"/>
    <w:rsid w:val="005C130B"/>
    <w:rsid w:val="005D78D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09C0C"/>
  <w15:chartTrackingRefBased/>
  <w15:docId w15:val="{1CDF7EA1-3C18-4485-B54C-BA9D6BA9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D78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2022-10-14T10:31:00Z</dcterms:created>
  <dcterms:modified xsi:type="dcterms:W3CDTF">2022-10-14T10:31:00Z</dcterms:modified>
</cp:coreProperties>
</file>