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7B0ED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WARD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677B3090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Mercer.</w:t>
      </w:r>
    </w:p>
    <w:p w14:paraId="7C02F48D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</w:p>
    <w:p w14:paraId="186CC92D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</w:p>
    <w:p w14:paraId="206E71E1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debt against Thomas Smyth of Chipping Norton(q.v.),</w:t>
      </w:r>
    </w:p>
    <w:p w14:paraId="481396DC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his wife, Isabel(q.v.), and three others.</w:t>
      </w:r>
    </w:p>
    <w:p w14:paraId="328F52C2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  <w:lang w:val="en-GB"/>
          </w:rPr>
          <w:t>http://aalt.law.uh.edu/Indices/CP40Indices/CP40no796/CP40no796Pl.htm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F66B857" w14:textId="77777777" w:rsidR="00630742" w:rsidRDefault="00630742" w:rsidP="00630742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[Hilary Term]</w:t>
      </w:r>
    </w:p>
    <w:p w14:paraId="62BAAF9B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</w:p>
    <w:p w14:paraId="2EEFAA85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</w:p>
    <w:p w14:paraId="3B6D88A8" w14:textId="77777777" w:rsidR="00630742" w:rsidRDefault="00630742" w:rsidP="0063074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21 December 2023</w:t>
      </w:r>
    </w:p>
    <w:p w14:paraId="77BBCC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3C8DB" w14:textId="77777777" w:rsidR="00630742" w:rsidRDefault="00630742" w:rsidP="009139A6">
      <w:r>
        <w:separator/>
      </w:r>
    </w:p>
  </w:endnote>
  <w:endnote w:type="continuationSeparator" w:id="0">
    <w:p w14:paraId="7F02218A" w14:textId="77777777" w:rsidR="00630742" w:rsidRDefault="006307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2B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4E0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3D4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6247C" w14:textId="77777777" w:rsidR="00630742" w:rsidRDefault="00630742" w:rsidP="009139A6">
      <w:r>
        <w:separator/>
      </w:r>
    </w:p>
  </w:footnote>
  <w:footnote w:type="continuationSeparator" w:id="0">
    <w:p w14:paraId="31C9749C" w14:textId="77777777" w:rsidR="00630742" w:rsidRDefault="006307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7A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731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CD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42"/>
    <w:rsid w:val="000666E0"/>
    <w:rsid w:val="002510B7"/>
    <w:rsid w:val="005C130B"/>
    <w:rsid w:val="0063074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FD3B9"/>
  <w15:chartTrackingRefBased/>
  <w15:docId w15:val="{BC33295D-1D95-44F4-84DF-1C0E8BBC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0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2023-12-27T11:10:00Z</dcterms:created>
  <dcterms:modified xsi:type="dcterms:W3CDTF">2023-12-27T11:10:00Z</dcterms:modified>
</cp:coreProperties>
</file>