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CFB90" w14:textId="77777777" w:rsidR="000E658E" w:rsidRDefault="000E658E" w:rsidP="000E658E">
      <w:pPr>
        <w:pStyle w:val="NoSpacing"/>
      </w:pPr>
      <w:r>
        <w:rPr>
          <w:u w:val="single"/>
        </w:rPr>
        <w:t>John WARD</w:t>
      </w:r>
      <w:r>
        <w:t xml:space="preserve">    </w:t>
      </w:r>
      <w:proofErr w:type="gramStart"/>
      <w:r>
        <w:t xml:space="preserve">   (</w:t>
      </w:r>
      <w:proofErr w:type="gramEnd"/>
      <w:r>
        <w:t>fl.1482)</w:t>
      </w:r>
    </w:p>
    <w:p w14:paraId="794BBDD1" w14:textId="77777777" w:rsidR="000E658E" w:rsidRDefault="000E658E" w:rsidP="000E658E">
      <w:pPr>
        <w:pStyle w:val="NoSpacing"/>
      </w:pPr>
      <w:r>
        <w:t xml:space="preserve">of </w:t>
      </w:r>
      <w:proofErr w:type="spellStart"/>
      <w:r>
        <w:t>Lockington</w:t>
      </w:r>
      <w:proofErr w:type="spellEnd"/>
      <w:r>
        <w:t>, East Riding of Yorkshire. Scholar.</w:t>
      </w:r>
    </w:p>
    <w:p w14:paraId="69BDFA87" w14:textId="77777777" w:rsidR="000E658E" w:rsidRDefault="000E658E" w:rsidP="000E658E">
      <w:pPr>
        <w:pStyle w:val="NoSpacing"/>
      </w:pPr>
    </w:p>
    <w:p w14:paraId="3840F3C5" w14:textId="77777777" w:rsidR="000E658E" w:rsidRDefault="000E658E" w:rsidP="000E658E">
      <w:pPr>
        <w:pStyle w:val="NoSpacing"/>
      </w:pPr>
    </w:p>
    <w:p w14:paraId="2ED4A788" w14:textId="77777777" w:rsidR="000E658E" w:rsidRDefault="000E658E" w:rsidP="000E658E">
      <w:pPr>
        <w:pStyle w:val="NoSpacing"/>
      </w:pPr>
      <w:r>
        <w:t xml:space="preserve">  2 May1482</w:t>
      </w:r>
      <w:r>
        <w:tab/>
        <w:t>He was granted letters dimissory by Thomas Rotherham, Archbishop of</w:t>
      </w:r>
    </w:p>
    <w:p w14:paraId="2F2BD384" w14:textId="77777777" w:rsidR="000E658E" w:rsidRDefault="000E658E" w:rsidP="000E658E">
      <w:pPr>
        <w:pStyle w:val="NoSpacing"/>
      </w:pPr>
      <w:r>
        <w:tab/>
      </w:r>
      <w:r>
        <w:tab/>
        <w:t>York(q.v.).</w:t>
      </w:r>
    </w:p>
    <w:p w14:paraId="3F5E30E4" w14:textId="77777777" w:rsidR="000E658E" w:rsidRDefault="000E658E" w:rsidP="000E658E">
      <w:pPr>
        <w:pStyle w:val="NoSpacing"/>
        <w:ind w:left="720" w:firstLine="720"/>
      </w:pPr>
      <w:r>
        <w:t>(“The Register of Thomas Rotherham, Archbishop of York 1480-1500</w:t>
      </w:r>
    </w:p>
    <w:p w14:paraId="1B866EAD" w14:textId="77777777" w:rsidR="000E658E" w:rsidRDefault="000E658E" w:rsidP="000E658E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p.16)</w:t>
      </w:r>
    </w:p>
    <w:p w14:paraId="0F50A024" w14:textId="77777777" w:rsidR="000E658E" w:rsidRDefault="000E658E" w:rsidP="000E658E">
      <w:pPr>
        <w:pStyle w:val="NoSpacing"/>
      </w:pPr>
    </w:p>
    <w:p w14:paraId="231C4EE2" w14:textId="77777777" w:rsidR="000E658E" w:rsidRDefault="000E658E" w:rsidP="000E658E">
      <w:pPr>
        <w:pStyle w:val="NoSpacing"/>
      </w:pPr>
    </w:p>
    <w:p w14:paraId="100B0AB9" w14:textId="77777777" w:rsidR="000E658E" w:rsidRDefault="000E658E" w:rsidP="000E658E">
      <w:pPr>
        <w:pStyle w:val="NoSpacing"/>
      </w:pPr>
      <w:r>
        <w:t>16 April 2019</w:t>
      </w:r>
    </w:p>
    <w:p w14:paraId="47D88D05" w14:textId="77777777" w:rsidR="006B2F86" w:rsidRPr="00E71FC3" w:rsidRDefault="000E658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74C238" w14:textId="77777777" w:rsidR="000E658E" w:rsidRDefault="000E658E" w:rsidP="00E71FC3">
      <w:pPr>
        <w:spacing w:after="0" w:line="240" w:lineRule="auto"/>
      </w:pPr>
      <w:r>
        <w:separator/>
      </w:r>
    </w:p>
  </w:endnote>
  <w:endnote w:type="continuationSeparator" w:id="0">
    <w:p w14:paraId="6110FE51" w14:textId="77777777" w:rsidR="000E658E" w:rsidRDefault="000E658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3A5D8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A6DC18" w14:textId="77777777" w:rsidR="000E658E" w:rsidRDefault="000E658E" w:rsidP="00E71FC3">
      <w:pPr>
        <w:spacing w:after="0" w:line="240" w:lineRule="auto"/>
      </w:pPr>
      <w:r>
        <w:separator/>
      </w:r>
    </w:p>
  </w:footnote>
  <w:footnote w:type="continuationSeparator" w:id="0">
    <w:p w14:paraId="1D561902" w14:textId="77777777" w:rsidR="000E658E" w:rsidRDefault="000E658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58E"/>
    <w:rsid w:val="000E658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B37D7"/>
  <w15:chartTrackingRefBased/>
  <w15:docId w15:val="{5C12BA09-0B27-42AC-83F9-8954DB518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2019-04-24T17:53:00Z</dcterms:created>
  <dcterms:modified xsi:type="dcterms:W3CDTF">2019-04-24T17:54:00Z</dcterms:modified>
</cp:coreProperties>
</file>